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DEFC2" w14:textId="77777777" w:rsidR="00874407" w:rsidRPr="000850AF" w:rsidRDefault="00843F1B" w:rsidP="006E4A01">
      <w:pPr>
        <w:pBdr>
          <w:bar w:val="single" w:sz="4" w:color="auto"/>
        </w:pBdr>
        <w:rPr>
          <w:rFonts w:ascii="Univers" w:hAnsi="Univers" w:cs="Lucida Sans Unicode"/>
          <w:sz w:val="16"/>
          <w:szCs w:val="16"/>
        </w:rPr>
      </w:pPr>
      <w:r>
        <w:t xml:space="preserve">  </w:t>
      </w:r>
    </w:p>
    <w:tbl>
      <w:tblPr>
        <w:tblW w:w="0" w:type="auto"/>
        <w:jc w:val="righ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526"/>
        <w:gridCol w:w="1846"/>
      </w:tblGrid>
      <w:tr w:rsidR="00874407" w:rsidRPr="00A03370" w14:paraId="659E1AED" w14:textId="77777777" w:rsidTr="004E6DF4">
        <w:trPr>
          <w:trHeight w:val="265"/>
          <w:jc w:val="right"/>
        </w:trPr>
        <w:tc>
          <w:tcPr>
            <w:tcW w:w="2526" w:type="dxa"/>
            <w:shd w:val="clear" w:color="auto" w:fill="C0C0C0"/>
          </w:tcPr>
          <w:p w14:paraId="2BB3C47D" w14:textId="77777777" w:rsidR="00874407" w:rsidRPr="00A03370" w:rsidRDefault="00874407" w:rsidP="0072116F">
            <w:pPr>
              <w:spacing w:before="80" w:after="40"/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</w:pPr>
            <w:proofErr w:type="spellStart"/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Nº</w:t>
            </w:r>
            <w:proofErr w:type="spellEnd"/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 xml:space="preserve"> SOLICITUD </w:t>
            </w:r>
            <w:r w:rsidRPr="00A03370">
              <w:rPr>
                <w:rFonts w:ascii="Montserrat" w:hAnsi="Montserrat" w:cs="Lucida Sans Unicode"/>
                <w:b/>
                <w:sz w:val="16"/>
                <w:szCs w:val="16"/>
                <w:vertAlign w:val="superscript"/>
                <w:lang w:val="es-ES"/>
              </w:rPr>
              <w:t>(1)</w:t>
            </w:r>
          </w:p>
        </w:tc>
        <w:tc>
          <w:tcPr>
            <w:tcW w:w="1846" w:type="dxa"/>
            <w:shd w:val="clear" w:color="auto" w:fill="F2F2F2"/>
          </w:tcPr>
          <w:p w14:paraId="2A85AF2D" w14:textId="77777777" w:rsidR="00874407" w:rsidRPr="00A03370" w:rsidRDefault="00874407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SG/</w:t>
            </w:r>
          </w:p>
        </w:tc>
      </w:tr>
      <w:tr w:rsidR="00874407" w:rsidRPr="00A03370" w14:paraId="70E19789" w14:textId="77777777" w:rsidTr="004E6DF4">
        <w:trPr>
          <w:trHeight w:val="134"/>
          <w:jc w:val="right"/>
        </w:trPr>
        <w:tc>
          <w:tcPr>
            <w:tcW w:w="2526" w:type="dxa"/>
            <w:shd w:val="clear" w:color="auto" w:fill="C0C0C0"/>
          </w:tcPr>
          <w:p w14:paraId="7D7BDE2B" w14:textId="77777777" w:rsidR="00874407" w:rsidRPr="00A03370" w:rsidRDefault="00874407" w:rsidP="0072116F">
            <w:pPr>
              <w:spacing w:before="80" w:after="40"/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 xml:space="preserve">CÓDIGO ANALÍTICO </w:t>
            </w:r>
            <w:r w:rsidRPr="00A03370">
              <w:rPr>
                <w:rFonts w:ascii="Montserrat" w:hAnsi="Montserrat" w:cs="Lucida Sans Unicode"/>
                <w:b/>
                <w:sz w:val="16"/>
                <w:szCs w:val="16"/>
                <w:vertAlign w:val="superscript"/>
                <w:lang w:val="es-ES"/>
              </w:rPr>
              <w:t>(1)</w:t>
            </w: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1846" w:type="dxa"/>
            <w:shd w:val="clear" w:color="auto" w:fill="F2F2F2"/>
          </w:tcPr>
          <w:p w14:paraId="1407234A" w14:textId="77777777" w:rsidR="00874407" w:rsidRPr="00A03370" w:rsidRDefault="00874407" w:rsidP="0072116F">
            <w:pPr>
              <w:spacing w:before="40" w:after="40"/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</w:pPr>
          </w:p>
        </w:tc>
      </w:tr>
    </w:tbl>
    <w:p w14:paraId="197F51D1" w14:textId="77777777" w:rsidR="00C037D1" w:rsidRPr="00A03370" w:rsidRDefault="00C037D1" w:rsidP="00C037D1">
      <w:pPr>
        <w:rPr>
          <w:rFonts w:ascii="Montserrat" w:hAnsi="Montserrat" w:cs="Lucida Sans Unicode"/>
          <w:sz w:val="16"/>
          <w:szCs w:val="16"/>
        </w:rPr>
      </w:pPr>
    </w:p>
    <w:p w14:paraId="447279E5" w14:textId="77777777" w:rsidR="00C037D1" w:rsidRPr="00A03370" w:rsidRDefault="00C037D1" w:rsidP="00C037D1">
      <w:pPr>
        <w:jc w:val="both"/>
        <w:rPr>
          <w:rFonts w:ascii="Montserrat" w:hAnsi="Montserrat" w:cs="Lucida Sans Unicode"/>
          <w:b/>
          <w:sz w:val="16"/>
          <w:szCs w:val="16"/>
          <w:u w:val="single"/>
          <w:lang w:val="es-ES"/>
        </w:rPr>
      </w:pPr>
    </w:p>
    <w:tbl>
      <w:tblPr>
        <w:tblW w:w="104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093"/>
        <w:gridCol w:w="7"/>
        <w:gridCol w:w="1836"/>
        <w:gridCol w:w="878"/>
        <w:gridCol w:w="1607"/>
        <w:gridCol w:w="633"/>
        <w:gridCol w:w="3371"/>
      </w:tblGrid>
      <w:tr w:rsidR="009D1332" w:rsidRPr="00A03370" w14:paraId="0380C7D1" w14:textId="77777777" w:rsidTr="00832E8C">
        <w:tc>
          <w:tcPr>
            <w:tcW w:w="104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76BB1E27" w14:textId="77777777" w:rsidR="009D1332" w:rsidRPr="00A03370" w:rsidRDefault="009D1332" w:rsidP="0072116F">
            <w:pPr>
              <w:spacing w:before="80" w:after="40"/>
              <w:jc w:val="center"/>
              <w:rPr>
                <w:rFonts w:ascii="Montserrat" w:hAnsi="Montserrat" w:cs="Lucida Sans Unicode"/>
                <w:b/>
                <w:sz w:val="16"/>
                <w:szCs w:val="16"/>
                <w:highlight w:val="lightGray"/>
                <w:lang w:val="es-ES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highlight w:val="lightGray"/>
                <w:lang w:val="es-ES"/>
              </w:rPr>
              <w:t>FISCAL PERSONAL DETAILS</w:t>
            </w:r>
          </w:p>
        </w:tc>
      </w:tr>
      <w:tr w:rsidR="009D1332" w:rsidRPr="00A03370" w14:paraId="160AA5F8" w14:textId="77777777" w:rsidTr="005A724E">
        <w:trPr>
          <w:trHeight w:val="451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43F6" w14:textId="77777777" w:rsidR="009D1332" w:rsidRPr="00A03370" w:rsidRDefault="009D1332" w:rsidP="0072116F">
            <w:pPr>
              <w:spacing w:before="40" w:after="40"/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NAME</w:t>
            </w:r>
          </w:p>
        </w:tc>
        <w:tc>
          <w:tcPr>
            <w:tcW w:w="2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268F" w14:textId="77777777" w:rsidR="009D1332" w:rsidRPr="00A03370" w:rsidRDefault="009D1332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0EE5" w14:textId="77777777" w:rsidR="009D1332" w:rsidRPr="00A03370" w:rsidRDefault="00226695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>ID/</w:t>
            </w:r>
            <w:r w:rsidR="009D1332"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Passport </w:t>
            </w:r>
            <w:proofErr w:type="spellStart"/>
            <w:r w:rsidR="009D1332"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Number</w:t>
            </w:r>
            <w:proofErr w:type="spellEnd"/>
            <w:r w:rsidR="009D1332"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: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E43F3" w14:textId="77777777" w:rsidR="009D1332" w:rsidRPr="00A03370" w:rsidRDefault="009D1332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proofErr w:type="spellStart"/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Telephone</w:t>
            </w:r>
            <w:proofErr w:type="spellEnd"/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:</w:t>
            </w:r>
          </w:p>
          <w:p w14:paraId="53E1BC89" w14:textId="77777777" w:rsidR="009D1332" w:rsidRPr="00A03370" w:rsidRDefault="009D1332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proofErr w:type="spellStart"/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Cellular</w:t>
            </w:r>
            <w:proofErr w:type="spellEnd"/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phone</w:t>
            </w:r>
            <w:proofErr w:type="spellEnd"/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:</w:t>
            </w:r>
          </w:p>
        </w:tc>
      </w:tr>
      <w:tr w:rsidR="009D1332" w:rsidRPr="00A03370" w14:paraId="684FFF6B" w14:textId="77777777" w:rsidTr="005A724E">
        <w:trPr>
          <w:trHeight w:val="341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8DD889" w14:textId="77777777" w:rsidR="009D1332" w:rsidRPr="00A03370" w:rsidRDefault="009D1332" w:rsidP="0072116F">
            <w:pPr>
              <w:spacing w:before="40" w:after="40"/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SURNAME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D783" w14:textId="77777777" w:rsidR="009D1332" w:rsidRPr="00A03370" w:rsidRDefault="009D1332" w:rsidP="0072116F">
            <w:pPr>
              <w:spacing w:before="4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08AF7" w14:textId="77777777" w:rsidR="009D1332" w:rsidRPr="00A03370" w:rsidRDefault="009D1332" w:rsidP="0072116F">
            <w:pPr>
              <w:spacing w:before="4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E</w:t>
            </w:r>
            <w:r w:rsidR="00B00769">
              <w:rPr>
                <w:rFonts w:ascii="Montserrat" w:hAnsi="Montserrat" w:cs="Lucida Sans Unicode"/>
                <w:sz w:val="16"/>
                <w:szCs w:val="16"/>
                <w:lang w:val="es-ES"/>
              </w:rPr>
              <w:t>mail</w:t>
            </w: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:</w:t>
            </w:r>
          </w:p>
        </w:tc>
      </w:tr>
      <w:tr w:rsidR="00B00769" w:rsidRPr="00A03370" w14:paraId="5624A90C" w14:textId="77777777" w:rsidTr="00B007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3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95F8" w14:textId="77777777" w:rsidR="00B00769" w:rsidRPr="00A03370" w:rsidRDefault="00B00769" w:rsidP="0072116F">
            <w:pPr>
              <w:spacing w:before="100" w:beforeAutospacing="1" w:after="100" w:afterAutospacing="1"/>
              <w:rPr>
                <w:rFonts w:ascii="Montserrat" w:hAnsi="Montserrat" w:cs="Lucida Sans Unicode"/>
                <w:b/>
                <w:sz w:val="16"/>
                <w:szCs w:val="16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FISCAL RESIDENCE</w:t>
            </w:r>
          </w:p>
        </w:tc>
        <w:tc>
          <w:tcPr>
            <w:tcW w:w="8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2CB9" w14:textId="77777777" w:rsidR="00B00769" w:rsidRPr="00A03370" w:rsidRDefault="00B00769" w:rsidP="0072116F">
            <w:pPr>
              <w:spacing w:before="100" w:beforeAutospacing="1" w:after="100" w:afterAutospacing="1"/>
              <w:rPr>
                <w:rFonts w:ascii="Montserrat" w:hAnsi="Montserrat" w:cs="Lucida Sans Unicode"/>
                <w:sz w:val="16"/>
                <w:szCs w:val="16"/>
              </w:rPr>
            </w:pPr>
          </w:p>
        </w:tc>
      </w:tr>
      <w:tr w:rsidR="009D1332" w:rsidRPr="00A03370" w14:paraId="6C479262" w14:textId="77777777" w:rsidTr="00B00769">
        <w:trPr>
          <w:trHeight w:val="387"/>
        </w:trPr>
        <w:tc>
          <w:tcPr>
            <w:tcW w:w="210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76044E" w14:textId="77777777" w:rsidR="009D1332" w:rsidRPr="00A03370" w:rsidRDefault="009D1332" w:rsidP="0072116F">
            <w:pPr>
              <w:spacing w:before="40" w:after="40"/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FISCAL AD</w:t>
            </w:r>
            <w:r w:rsidR="002C6796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D</w:t>
            </w: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RESS</w:t>
            </w:r>
          </w:p>
        </w:tc>
        <w:tc>
          <w:tcPr>
            <w:tcW w:w="43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900118" w14:textId="77777777" w:rsidR="009D1332" w:rsidRPr="00A03370" w:rsidRDefault="009D1332" w:rsidP="0072116F">
            <w:pPr>
              <w:spacing w:before="4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AD</w:t>
            </w:r>
            <w:r w:rsidR="002C6796">
              <w:rPr>
                <w:rFonts w:ascii="Montserrat" w:hAnsi="Montserrat" w:cs="Lucida Sans Unicode"/>
                <w:sz w:val="16"/>
                <w:szCs w:val="16"/>
                <w:lang w:val="es-ES"/>
              </w:rPr>
              <w:t>D</w:t>
            </w: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RESS:</w:t>
            </w:r>
          </w:p>
          <w:p w14:paraId="6086F0F9" w14:textId="77777777" w:rsidR="009D1332" w:rsidRPr="00A03370" w:rsidRDefault="009D1332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4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778F1" w14:textId="77777777" w:rsidR="009D1332" w:rsidRPr="00A03370" w:rsidRDefault="009D1332" w:rsidP="0072116F">
            <w:pPr>
              <w:spacing w:before="4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POSTAL CODE:</w:t>
            </w:r>
          </w:p>
        </w:tc>
      </w:tr>
      <w:tr w:rsidR="009D1332" w:rsidRPr="00A03370" w14:paraId="35A015E1" w14:textId="77777777" w:rsidTr="00B00769">
        <w:trPr>
          <w:trHeight w:val="249"/>
        </w:trPr>
        <w:tc>
          <w:tcPr>
            <w:tcW w:w="21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7BBD5" w14:textId="77777777" w:rsidR="009D1332" w:rsidRPr="00A03370" w:rsidRDefault="009D1332" w:rsidP="0072116F">
            <w:pPr>
              <w:spacing w:before="4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432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822A" w14:textId="77777777" w:rsidR="009D1332" w:rsidRPr="00A03370" w:rsidRDefault="009D1332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4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77068" w14:textId="77777777" w:rsidR="009D1332" w:rsidRPr="00A03370" w:rsidRDefault="009D1332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COUNTRY:</w:t>
            </w:r>
          </w:p>
        </w:tc>
      </w:tr>
      <w:tr w:rsidR="009D1332" w:rsidRPr="00A03370" w14:paraId="5AC4FDED" w14:textId="77777777" w:rsidTr="00DC17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5974393F" w14:textId="77777777" w:rsidR="009D1332" w:rsidRPr="00A03370" w:rsidRDefault="009D1332" w:rsidP="0072116F">
            <w:pPr>
              <w:spacing w:before="80" w:after="40"/>
              <w:jc w:val="center"/>
              <w:rPr>
                <w:rFonts w:ascii="Montserrat" w:hAnsi="Montserrat" w:cs="Lucida Sans Unicode"/>
                <w:b/>
                <w:sz w:val="16"/>
                <w:szCs w:val="16"/>
                <w:highlight w:val="lightGray"/>
                <w:lang w:val="es-ES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highlight w:val="lightGray"/>
                <w:lang w:val="es-ES"/>
              </w:rPr>
              <w:t>BANK DETAILS</w:t>
            </w:r>
          </w:p>
        </w:tc>
      </w:tr>
      <w:tr w:rsidR="002C6796" w:rsidRPr="00A03370" w14:paraId="60A8FD40" w14:textId="77777777" w:rsidTr="005A72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488"/>
        </w:trPr>
        <w:tc>
          <w:tcPr>
            <w:tcW w:w="20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E5758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BANK DATA</w:t>
            </w:r>
          </w:p>
          <w:p w14:paraId="2279BA8A" w14:textId="77777777" w:rsidR="002C6796" w:rsidRPr="00A03370" w:rsidRDefault="002C6796" w:rsidP="00DC1714">
            <w:pPr>
              <w:jc w:val="center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F6055E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  <w:p w14:paraId="2338BAB2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NAME BANK</w:t>
            </w:r>
          </w:p>
          <w:p w14:paraId="525F0672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ADRESS BANK</w:t>
            </w:r>
          </w:p>
          <w:p w14:paraId="22871DB4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6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8B5783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</w:tr>
      <w:tr w:rsidR="002C6796" w:rsidRPr="00A03370" w14:paraId="340B3485" w14:textId="77777777" w:rsidTr="005A72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20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87716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CD63FB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IBAN/ACCOUNT:</w:t>
            </w:r>
          </w:p>
        </w:tc>
        <w:tc>
          <w:tcPr>
            <w:tcW w:w="6489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81579F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</w:tr>
      <w:tr w:rsidR="002C6796" w:rsidRPr="00A03370" w14:paraId="079F138A" w14:textId="77777777" w:rsidTr="005A72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20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AB047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796517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SWIFT/BIC</w:t>
            </w:r>
          </w:p>
        </w:tc>
        <w:tc>
          <w:tcPr>
            <w:tcW w:w="6489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280044" w14:textId="77777777" w:rsidR="002C6796" w:rsidRPr="00A03370" w:rsidRDefault="002C6796" w:rsidP="00DC1714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</w:tr>
    </w:tbl>
    <w:p w14:paraId="7CBD38A5" w14:textId="77777777" w:rsidR="00C037D1" w:rsidRPr="00A03370" w:rsidRDefault="00C037D1" w:rsidP="00C037D1">
      <w:pPr>
        <w:jc w:val="both"/>
        <w:rPr>
          <w:rFonts w:ascii="Montserrat" w:hAnsi="Montserrat" w:cs="Lucida Sans Unicode"/>
          <w:b/>
          <w:sz w:val="16"/>
          <w:szCs w:val="16"/>
          <w:u w:val="single"/>
          <w:lang w:val="es-ES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532"/>
        <w:gridCol w:w="3074"/>
        <w:gridCol w:w="2291"/>
        <w:gridCol w:w="2297"/>
      </w:tblGrid>
      <w:tr w:rsidR="00552C75" w:rsidRPr="00A03370" w14:paraId="7CDBA0B8" w14:textId="77777777" w:rsidTr="006E4A01">
        <w:trPr>
          <w:trHeight w:val="319"/>
        </w:trPr>
        <w:tc>
          <w:tcPr>
            <w:tcW w:w="10406" w:type="dxa"/>
            <w:gridSpan w:val="4"/>
            <w:shd w:val="clear" w:color="auto" w:fill="C0C0C0"/>
          </w:tcPr>
          <w:p w14:paraId="023315E5" w14:textId="77777777" w:rsidR="00552C75" w:rsidRPr="00A03370" w:rsidRDefault="00552C75" w:rsidP="0072116F">
            <w:pPr>
              <w:spacing w:before="80" w:after="40"/>
              <w:jc w:val="center"/>
              <w:rPr>
                <w:rFonts w:ascii="Montserrat" w:hAnsi="Montserrat" w:cs="Lucida Sans Unicode"/>
                <w:b/>
                <w:sz w:val="16"/>
                <w:szCs w:val="16"/>
                <w:vertAlign w:val="superscript"/>
                <w:lang w:val="es-ES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A - TRAVEL EXPENSES</w:t>
            </w:r>
          </w:p>
        </w:tc>
      </w:tr>
      <w:tr w:rsidR="00226695" w:rsidRPr="00A03370" w14:paraId="796E3C45" w14:textId="77777777" w:rsidTr="004E6DF4">
        <w:trPr>
          <w:trHeight w:val="340"/>
        </w:trPr>
        <w:tc>
          <w:tcPr>
            <w:tcW w:w="5741" w:type="dxa"/>
            <w:gridSpan w:val="2"/>
          </w:tcPr>
          <w:p w14:paraId="10B1AB56" w14:textId="77777777" w:rsidR="00226695" w:rsidRPr="00A03370" w:rsidRDefault="00226695" w:rsidP="0072116F">
            <w:pPr>
              <w:spacing w:before="80" w:after="40"/>
              <w:jc w:val="both"/>
              <w:rPr>
                <w:rFonts w:ascii="Montserrat" w:hAnsi="Montserrat" w:cs="Lucida Sans Unicode"/>
                <w:b/>
                <w:sz w:val="16"/>
                <w:szCs w:val="16"/>
                <w:lang w:val="en-GB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n-GB"/>
              </w:rPr>
              <w:t xml:space="preserve">TRAVEL EXPENSES TO BE REIMBURSED </w:t>
            </w:r>
            <w:r w:rsidRPr="00A03370">
              <w:rPr>
                <w:rFonts w:ascii="Montserrat" w:hAnsi="Montserrat" w:cs="Lucida Sans Unicode"/>
                <w:b/>
                <w:sz w:val="16"/>
                <w:szCs w:val="16"/>
                <w:vertAlign w:val="superscript"/>
                <w:lang w:val="en-GB"/>
              </w:rPr>
              <w:t>(2)</w:t>
            </w:r>
          </w:p>
        </w:tc>
        <w:tc>
          <w:tcPr>
            <w:tcW w:w="2332" w:type="dxa"/>
          </w:tcPr>
          <w:p w14:paraId="0B06A96F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b/>
                <w:sz w:val="16"/>
                <w:szCs w:val="16"/>
                <w:lang w:val="en-GB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n-GB"/>
              </w:rPr>
              <w:t>AMOUNT</w:t>
            </w:r>
          </w:p>
        </w:tc>
        <w:tc>
          <w:tcPr>
            <w:tcW w:w="2333" w:type="dxa"/>
          </w:tcPr>
          <w:p w14:paraId="199EBABA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b/>
                <w:sz w:val="16"/>
                <w:szCs w:val="16"/>
                <w:lang w:val="en-GB"/>
              </w:rPr>
            </w:pPr>
            <w:r>
              <w:rPr>
                <w:rFonts w:ascii="Montserrat" w:hAnsi="Montserrat" w:cs="Lucida Sans Unicode"/>
                <w:b/>
                <w:sz w:val="16"/>
                <w:szCs w:val="16"/>
                <w:lang w:val="en-GB"/>
              </w:rPr>
              <w:t>CURRENCY</w:t>
            </w:r>
          </w:p>
        </w:tc>
      </w:tr>
      <w:tr w:rsidR="00226695" w:rsidRPr="00A03370" w14:paraId="626D2DE2" w14:textId="77777777" w:rsidTr="004E6DF4">
        <w:trPr>
          <w:trHeight w:val="338"/>
        </w:trPr>
        <w:tc>
          <w:tcPr>
            <w:tcW w:w="5741" w:type="dxa"/>
            <w:gridSpan w:val="2"/>
          </w:tcPr>
          <w:p w14:paraId="150B26F1" w14:textId="77777777" w:rsidR="00226695" w:rsidRPr="00A03370" w:rsidRDefault="00226695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proofErr w:type="spellStart"/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>Travel</w:t>
            </w:r>
            <w:proofErr w:type="spellEnd"/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 (</w:t>
            </w:r>
            <w:proofErr w:type="spellStart"/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>flight</w:t>
            </w:r>
            <w:proofErr w:type="spellEnd"/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, </w:t>
            </w:r>
            <w:proofErr w:type="spellStart"/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>train</w:t>
            </w:r>
            <w:proofErr w:type="spellEnd"/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>)</w:t>
            </w:r>
          </w:p>
        </w:tc>
        <w:tc>
          <w:tcPr>
            <w:tcW w:w="2332" w:type="dxa"/>
          </w:tcPr>
          <w:p w14:paraId="67E1B966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2333" w:type="dxa"/>
          </w:tcPr>
          <w:p w14:paraId="599273B1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</w:tr>
      <w:tr w:rsidR="00226695" w:rsidRPr="00A03370" w14:paraId="113C764D" w14:textId="77777777" w:rsidTr="004E6DF4">
        <w:trPr>
          <w:trHeight w:val="289"/>
        </w:trPr>
        <w:tc>
          <w:tcPr>
            <w:tcW w:w="5741" w:type="dxa"/>
            <w:gridSpan w:val="2"/>
            <w:vAlign w:val="center"/>
          </w:tcPr>
          <w:p w14:paraId="1186161D" w14:textId="77777777" w:rsidR="00226695" w:rsidRPr="00A03370" w:rsidRDefault="00226695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>Hotel</w:t>
            </w:r>
          </w:p>
        </w:tc>
        <w:tc>
          <w:tcPr>
            <w:tcW w:w="2332" w:type="dxa"/>
            <w:vAlign w:val="center"/>
          </w:tcPr>
          <w:p w14:paraId="600B164C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2333" w:type="dxa"/>
            <w:vAlign w:val="center"/>
          </w:tcPr>
          <w:p w14:paraId="2463518E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</w:tr>
      <w:tr w:rsidR="00226695" w:rsidRPr="00A03370" w14:paraId="75E38BDE" w14:textId="77777777" w:rsidTr="004E6DF4">
        <w:trPr>
          <w:trHeight w:val="289"/>
        </w:trPr>
        <w:tc>
          <w:tcPr>
            <w:tcW w:w="5741" w:type="dxa"/>
            <w:gridSpan w:val="2"/>
            <w:vAlign w:val="center"/>
          </w:tcPr>
          <w:p w14:paraId="579326E9" w14:textId="77777777" w:rsidR="00226695" w:rsidRPr="00A03370" w:rsidRDefault="00226695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proofErr w:type="spellStart"/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>Transport</w:t>
            </w:r>
            <w:proofErr w:type="spellEnd"/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 (metro, bus)</w:t>
            </w:r>
          </w:p>
        </w:tc>
        <w:tc>
          <w:tcPr>
            <w:tcW w:w="2332" w:type="dxa"/>
            <w:vAlign w:val="center"/>
          </w:tcPr>
          <w:p w14:paraId="4348A8AA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2333" w:type="dxa"/>
            <w:vAlign w:val="center"/>
          </w:tcPr>
          <w:p w14:paraId="557B4A70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</w:tr>
      <w:tr w:rsidR="00226695" w:rsidRPr="00A03370" w14:paraId="6F584412" w14:textId="77777777" w:rsidTr="004E6DF4">
        <w:trPr>
          <w:trHeight w:val="273"/>
        </w:trPr>
        <w:tc>
          <w:tcPr>
            <w:tcW w:w="5741" w:type="dxa"/>
            <w:gridSpan w:val="2"/>
            <w:vAlign w:val="center"/>
          </w:tcPr>
          <w:p w14:paraId="3579B40B" w14:textId="77777777" w:rsidR="00226695" w:rsidRPr="00A03370" w:rsidRDefault="00226695" w:rsidP="0072116F">
            <w:pPr>
              <w:spacing w:before="80" w:after="4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proofErr w:type="spellStart"/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>Others</w:t>
            </w:r>
            <w:proofErr w:type="spellEnd"/>
            <w:r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 (hotel fee)</w:t>
            </w:r>
          </w:p>
        </w:tc>
        <w:tc>
          <w:tcPr>
            <w:tcW w:w="2332" w:type="dxa"/>
            <w:vAlign w:val="center"/>
          </w:tcPr>
          <w:p w14:paraId="18FCCF28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2333" w:type="dxa"/>
            <w:vAlign w:val="center"/>
          </w:tcPr>
          <w:p w14:paraId="35A3FE1C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</w:tr>
      <w:tr w:rsidR="00226695" w:rsidRPr="00A03370" w14:paraId="4971FD83" w14:textId="77777777" w:rsidTr="004E6DF4">
        <w:trPr>
          <w:trHeight w:val="311"/>
        </w:trPr>
        <w:tc>
          <w:tcPr>
            <w:tcW w:w="5741" w:type="dxa"/>
            <w:gridSpan w:val="2"/>
            <w:tcBorders>
              <w:bottom w:val="single" w:sz="4" w:space="0" w:color="auto"/>
            </w:tcBorders>
            <w:vAlign w:val="center"/>
          </w:tcPr>
          <w:p w14:paraId="283866D1" w14:textId="77777777" w:rsidR="00226695" w:rsidRPr="00A03370" w:rsidRDefault="00226695" w:rsidP="0072116F">
            <w:pPr>
              <w:spacing w:before="80" w:after="40"/>
              <w:rPr>
                <w:rFonts w:ascii="Montserrat" w:hAnsi="Montserrat" w:cs="Lucida Sans Unicode"/>
                <w:b/>
                <w:sz w:val="16"/>
                <w:szCs w:val="16"/>
                <w:u w:val="single"/>
                <w:lang w:val="es-ES"/>
              </w:rPr>
            </w:pPr>
            <w:proofErr w:type="gramStart"/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TOTAL</w:t>
            </w:r>
            <w:proofErr w:type="gramEnd"/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 xml:space="preserve"> TRAVEL EXPENSES</w:t>
            </w:r>
          </w:p>
        </w:tc>
        <w:tc>
          <w:tcPr>
            <w:tcW w:w="2332" w:type="dxa"/>
            <w:tcBorders>
              <w:bottom w:val="single" w:sz="4" w:space="0" w:color="auto"/>
            </w:tcBorders>
            <w:vAlign w:val="center"/>
          </w:tcPr>
          <w:p w14:paraId="16CD3892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b/>
                <w:sz w:val="16"/>
                <w:szCs w:val="16"/>
                <w:u w:val="single"/>
                <w:lang w:val="es-ES"/>
              </w:rPr>
            </w:pPr>
          </w:p>
        </w:tc>
        <w:tc>
          <w:tcPr>
            <w:tcW w:w="2333" w:type="dxa"/>
            <w:tcBorders>
              <w:bottom w:val="single" w:sz="4" w:space="0" w:color="auto"/>
            </w:tcBorders>
            <w:vAlign w:val="center"/>
          </w:tcPr>
          <w:p w14:paraId="59FFE7F1" w14:textId="77777777" w:rsidR="00226695" w:rsidRPr="00A03370" w:rsidRDefault="00226695" w:rsidP="0072116F">
            <w:pPr>
              <w:spacing w:before="40" w:after="40"/>
              <w:jc w:val="center"/>
              <w:rPr>
                <w:rFonts w:ascii="Montserrat" w:hAnsi="Montserrat" w:cs="Lucida Sans Unicode"/>
                <w:b/>
                <w:sz w:val="16"/>
                <w:szCs w:val="16"/>
                <w:u w:val="single"/>
                <w:lang w:val="es-ES"/>
              </w:rPr>
            </w:pPr>
          </w:p>
        </w:tc>
      </w:tr>
      <w:tr w:rsidR="00552C75" w:rsidRPr="00A03370" w14:paraId="6090DDCF" w14:textId="77777777" w:rsidTr="006E4A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10406" w:type="dxa"/>
            <w:gridSpan w:val="4"/>
            <w:tcBorders>
              <w:left w:val="nil"/>
              <w:right w:val="nil"/>
            </w:tcBorders>
            <w:vAlign w:val="center"/>
          </w:tcPr>
          <w:p w14:paraId="3517792F" w14:textId="77777777" w:rsidR="00552C75" w:rsidRPr="00A03370" w:rsidRDefault="00552C75" w:rsidP="0072116F">
            <w:pPr>
              <w:jc w:val="center"/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</w:pPr>
          </w:p>
        </w:tc>
      </w:tr>
      <w:tr w:rsidR="00552C75" w:rsidRPr="00A03370" w14:paraId="392F1BED" w14:textId="77777777" w:rsidTr="006E4A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2582" w:type="dxa"/>
            <w:tcBorders>
              <w:right w:val="nil"/>
            </w:tcBorders>
            <w:vAlign w:val="center"/>
          </w:tcPr>
          <w:p w14:paraId="309A30F5" w14:textId="77777777" w:rsidR="00552C75" w:rsidRPr="00A03370" w:rsidRDefault="006E4A01" w:rsidP="00BA3A6E">
            <w:pPr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DATE:</w:t>
            </w:r>
          </w:p>
        </w:tc>
        <w:tc>
          <w:tcPr>
            <w:tcW w:w="3159" w:type="dxa"/>
            <w:tcBorders>
              <w:left w:val="nil"/>
              <w:right w:val="nil"/>
            </w:tcBorders>
            <w:vAlign w:val="center"/>
          </w:tcPr>
          <w:p w14:paraId="2654E9EB" w14:textId="77777777" w:rsidR="00552C75" w:rsidRPr="00A03370" w:rsidRDefault="00552C75" w:rsidP="00BA3A6E">
            <w:pPr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</w:pPr>
          </w:p>
        </w:tc>
        <w:tc>
          <w:tcPr>
            <w:tcW w:w="4665" w:type="dxa"/>
            <w:gridSpan w:val="2"/>
            <w:tcBorders>
              <w:left w:val="nil"/>
            </w:tcBorders>
            <w:vAlign w:val="center"/>
          </w:tcPr>
          <w:p w14:paraId="229E97B7" w14:textId="77777777" w:rsidR="00552C75" w:rsidRPr="00A03370" w:rsidRDefault="00552C75" w:rsidP="0072116F">
            <w:pPr>
              <w:jc w:val="center"/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</w:pPr>
          </w:p>
        </w:tc>
      </w:tr>
      <w:tr w:rsidR="00552C75" w:rsidRPr="00A03370" w14:paraId="6C39EE13" w14:textId="77777777" w:rsidTr="006E4A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741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5F4F21C5" w14:textId="77777777" w:rsidR="006E4A01" w:rsidRPr="00A03370" w:rsidRDefault="006E4A01" w:rsidP="006E4A01">
            <w:pPr>
              <w:rPr>
                <w:rFonts w:ascii="Montserrat" w:hAnsi="Montserrat" w:cs="Arial"/>
                <w:b/>
                <w:sz w:val="16"/>
                <w:szCs w:val="16"/>
              </w:rPr>
            </w:pPr>
            <w:r w:rsidRPr="00A03370">
              <w:rPr>
                <w:rFonts w:ascii="Montserrat" w:hAnsi="Montserrat" w:cs="Arial"/>
                <w:b/>
                <w:sz w:val="16"/>
                <w:szCs w:val="16"/>
              </w:rPr>
              <w:t>OBJECT:</w:t>
            </w:r>
          </w:p>
          <w:p w14:paraId="79CF7820" w14:textId="77777777" w:rsidR="00552C75" w:rsidRPr="00A03370" w:rsidRDefault="00552C75" w:rsidP="00BA3A6E">
            <w:pPr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  <w:tc>
          <w:tcPr>
            <w:tcW w:w="466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2740639B" w14:textId="77777777" w:rsidR="00552C75" w:rsidRPr="00A03370" w:rsidRDefault="00552C75" w:rsidP="0072116F">
            <w:pPr>
              <w:jc w:val="center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</w:tc>
      </w:tr>
      <w:tr w:rsidR="00552C75" w:rsidRPr="00A03370" w14:paraId="44B35469" w14:textId="77777777" w:rsidTr="006E4A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9"/>
        </w:trPr>
        <w:tc>
          <w:tcPr>
            <w:tcW w:w="5741" w:type="dxa"/>
            <w:gridSpan w:val="2"/>
            <w:shd w:val="clear" w:color="auto" w:fill="D9D9D9"/>
            <w:vAlign w:val="center"/>
          </w:tcPr>
          <w:p w14:paraId="056F34A9" w14:textId="77777777" w:rsidR="00552C75" w:rsidRPr="00A03370" w:rsidRDefault="00552C75" w:rsidP="00BA3A6E">
            <w:pPr>
              <w:rPr>
                <w:rFonts w:ascii="Montserrat" w:hAnsi="Montserrat" w:cs="Lucida Sans Unicode"/>
                <w:b/>
                <w:sz w:val="16"/>
                <w:szCs w:val="16"/>
                <w:lang w:val="en-GB"/>
              </w:rPr>
            </w:pPr>
          </w:p>
        </w:tc>
        <w:tc>
          <w:tcPr>
            <w:tcW w:w="4665" w:type="dxa"/>
            <w:gridSpan w:val="2"/>
            <w:shd w:val="clear" w:color="auto" w:fill="D9D9D9"/>
            <w:vAlign w:val="center"/>
          </w:tcPr>
          <w:p w14:paraId="1643DE49" w14:textId="77777777" w:rsidR="00552C75" w:rsidRPr="00A03370" w:rsidRDefault="00552C75" w:rsidP="0072116F">
            <w:pPr>
              <w:jc w:val="center"/>
              <w:rPr>
                <w:rFonts w:ascii="Montserrat" w:hAnsi="Montserrat" w:cs="Lucida Sans Unicode"/>
                <w:sz w:val="16"/>
                <w:szCs w:val="16"/>
                <w:lang w:val="en-GB"/>
              </w:rPr>
            </w:pPr>
          </w:p>
        </w:tc>
      </w:tr>
    </w:tbl>
    <w:p w14:paraId="2EBA1B55" w14:textId="77777777" w:rsidR="00DB50F2" w:rsidRPr="00A03370" w:rsidRDefault="00DB50F2" w:rsidP="00C037D1">
      <w:pPr>
        <w:jc w:val="both"/>
        <w:rPr>
          <w:rFonts w:ascii="Montserrat" w:hAnsi="Montserrat" w:cs="Lucida Sans Unicode"/>
          <w:b/>
          <w:sz w:val="16"/>
          <w:szCs w:val="16"/>
          <w:u w:val="single"/>
          <w:lang w:val="en-GB"/>
        </w:rPr>
      </w:pPr>
    </w:p>
    <w:p w14:paraId="34B767E4" w14:textId="77777777" w:rsidR="004716FF" w:rsidRPr="00A03370" w:rsidRDefault="004716FF" w:rsidP="00843F1B">
      <w:pPr>
        <w:jc w:val="both"/>
        <w:rPr>
          <w:rFonts w:ascii="Montserrat" w:hAnsi="Montserrat" w:cs="Lucida Sans Unicode"/>
          <w:sz w:val="16"/>
          <w:szCs w:val="16"/>
          <w:lang w:val="en-GB"/>
        </w:rPr>
      </w:pPr>
    </w:p>
    <w:p w14:paraId="7B1971C3" w14:textId="77777777" w:rsidR="00376266" w:rsidRPr="00A03370" w:rsidRDefault="007C683A" w:rsidP="00843F1B">
      <w:pPr>
        <w:jc w:val="both"/>
        <w:rPr>
          <w:rFonts w:ascii="Montserrat" w:hAnsi="Montserrat" w:cs="Lucida Sans Unicode"/>
          <w:sz w:val="16"/>
          <w:szCs w:val="16"/>
          <w:lang w:val="es-ES"/>
        </w:rPr>
      </w:pPr>
      <w:proofErr w:type="spellStart"/>
      <w:r w:rsidRPr="00A03370">
        <w:rPr>
          <w:rFonts w:ascii="Montserrat" w:hAnsi="Montserrat" w:cs="Lucida Sans Unicode"/>
          <w:sz w:val="16"/>
          <w:szCs w:val="16"/>
          <w:lang w:val="es-ES"/>
        </w:rPr>
        <w:t>Signature</w:t>
      </w:r>
      <w:proofErr w:type="spellEnd"/>
      <w:r w:rsidR="004716FF" w:rsidRPr="00A03370">
        <w:rPr>
          <w:rFonts w:ascii="Montserrat" w:hAnsi="Montserrat" w:cs="Lucida Sans Unicode"/>
          <w:sz w:val="16"/>
          <w:szCs w:val="16"/>
          <w:lang w:val="es-ES"/>
        </w:rPr>
        <w:t>: ___________</w:t>
      </w:r>
      <w:r w:rsidR="006E4A01" w:rsidRPr="00A03370">
        <w:rPr>
          <w:rFonts w:ascii="Montserrat" w:hAnsi="Montserrat" w:cs="Lucida Sans Unicode"/>
          <w:sz w:val="16"/>
          <w:szCs w:val="16"/>
          <w:lang w:val="es-ES"/>
        </w:rPr>
        <w:t>____________________________</w:t>
      </w:r>
      <w:r w:rsidR="00426FAE">
        <w:rPr>
          <w:rFonts w:ascii="Montserrat" w:hAnsi="Montserrat" w:cs="Lucida Sans Unicode"/>
          <w:sz w:val="16"/>
          <w:szCs w:val="16"/>
          <w:lang w:val="es-ES"/>
        </w:rPr>
        <w:t xml:space="preserve"> </w:t>
      </w:r>
      <w:r w:rsidR="006E4A01" w:rsidRPr="00A03370">
        <w:rPr>
          <w:rFonts w:ascii="Montserrat" w:hAnsi="Montserrat" w:cs="Lucida Sans Unicode"/>
          <w:sz w:val="16"/>
          <w:szCs w:val="16"/>
          <w:lang w:val="es-ES"/>
        </w:rPr>
        <w:t>_</w:t>
      </w:r>
      <w:proofErr w:type="gramStart"/>
      <w:r w:rsidRPr="00A03370">
        <w:rPr>
          <w:rFonts w:ascii="Montserrat" w:hAnsi="Montserrat" w:cs="Lucida Sans Unicode"/>
          <w:sz w:val="16"/>
          <w:szCs w:val="16"/>
          <w:lang w:val="es-ES"/>
        </w:rPr>
        <w:t>In</w:t>
      </w:r>
      <w:r w:rsidR="00C037D1" w:rsidRPr="00A03370">
        <w:rPr>
          <w:rFonts w:ascii="Montserrat" w:hAnsi="Montserrat" w:cs="Lucida Sans Unicode"/>
          <w:sz w:val="16"/>
          <w:szCs w:val="16"/>
          <w:lang w:val="es-ES"/>
        </w:rPr>
        <w:t xml:space="preserve">  </w:t>
      </w:r>
      <w:r w:rsidR="004716FF" w:rsidRPr="00A03370">
        <w:rPr>
          <w:rFonts w:ascii="Montserrat" w:hAnsi="Montserrat" w:cs="Lucida Sans Unicode"/>
          <w:sz w:val="16"/>
          <w:szCs w:val="16"/>
          <w:lang w:val="es-ES"/>
        </w:rPr>
        <w:softHyphen/>
      </w:r>
      <w:proofErr w:type="gramEnd"/>
      <w:r w:rsidR="004716FF" w:rsidRPr="00A03370">
        <w:rPr>
          <w:rFonts w:ascii="Montserrat" w:hAnsi="Montserrat" w:cs="Lucida Sans Unicode"/>
          <w:sz w:val="16"/>
          <w:szCs w:val="16"/>
          <w:lang w:val="es-ES"/>
        </w:rPr>
        <w:softHyphen/>
      </w:r>
      <w:r w:rsidR="004716FF" w:rsidRPr="00A03370">
        <w:rPr>
          <w:rFonts w:ascii="Montserrat" w:hAnsi="Montserrat" w:cs="Lucida Sans Unicode"/>
          <w:sz w:val="16"/>
          <w:szCs w:val="16"/>
          <w:lang w:val="es-ES"/>
        </w:rPr>
        <w:softHyphen/>
      </w:r>
      <w:r w:rsidR="004716FF" w:rsidRPr="00A03370">
        <w:rPr>
          <w:rFonts w:ascii="Montserrat" w:hAnsi="Montserrat" w:cs="Lucida Sans Unicode"/>
          <w:sz w:val="16"/>
          <w:szCs w:val="16"/>
          <w:lang w:val="es-ES"/>
        </w:rPr>
        <w:softHyphen/>
      </w:r>
      <w:r w:rsidR="004716FF" w:rsidRPr="00A03370">
        <w:rPr>
          <w:rFonts w:ascii="Montserrat" w:hAnsi="Montserrat" w:cs="Lucida Sans Unicode"/>
          <w:sz w:val="16"/>
          <w:szCs w:val="16"/>
          <w:lang w:val="es-ES"/>
        </w:rPr>
        <w:softHyphen/>
        <w:t>___</w:t>
      </w:r>
      <w:r w:rsidR="00C037D1" w:rsidRPr="00A03370">
        <w:rPr>
          <w:rFonts w:ascii="Montserrat" w:hAnsi="Montserrat" w:cs="Lucida Sans Unicode"/>
          <w:sz w:val="16"/>
          <w:szCs w:val="16"/>
          <w:lang w:val="es-ES"/>
        </w:rPr>
        <w:t>_____________</w:t>
      </w:r>
      <w:r w:rsidRPr="00A03370">
        <w:rPr>
          <w:rFonts w:ascii="Montserrat" w:hAnsi="Montserrat" w:cs="Lucida Sans Unicode"/>
          <w:sz w:val="16"/>
          <w:szCs w:val="16"/>
          <w:lang w:val="es-ES"/>
        </w:rPr>
        <w:t>__</w:t>
      </w:r>
      <w:r w:rsidR="00C037D1" w:rsidRPr="00A03370">
        <w:rPr>
          <w:rFonts w:ascii="Montserrat" w:hAnsi="Montserrat" w:cs="Lucida Sans Unicode"/>
          <w:sz w:val="16"/>
          <w:szCs w:val="16"/>
          <w:lang w:val="es-ES"/>
        </w:rPr>
        <w:t>,</w:t>
      </w:r>
      <w:r w:rsidR="00A75CE8" w:rsidRPr="00A03370">
        <w:rPr>
          <w:rFonts w:ascii="Montserrat" w:hAnsi="Montserrat" w:cs="Lucida Sans Unicode"/>
          <w:sz w:val="16"/>
          <w:szCs w:val="16"/>
          <w:lang w:val="es-ES"/>
        </w:rPr>
        <w:t xml:space="preserve"> </w:t>
      </w:r>
      <w:r w:rsidRPr="00A03370">
        <w:rPr>
          <w:rFonts w:ascii="Montserrat" w:hAnsi="Montserrat" w:cs="Lucida Sans Unicode"/>
          <w:sz w:val="16"/>
          <w:szCs w:val="16"/>
          <w:lang w:val="es-ES"/>
        </w:rPr>
        <w:t>____</w:t>
      </w:r>
      <w:r w:rsidR="00A75CE8" w:rsidRPr="00A03370">
        <w:rPr>
          <w:rFonts w:ascii="Montserrat" w:hAnsi="Montserrat" w:cs="Lucida Sans Unicode"/>
          <w:sz w:val="16"/>
          <w:szCs w:val="16"/>
          <w:lang w:val="es-ES"/>
        </w:rPr>
        <w:t>____</w:t>
      </w:r>
      <w:r w:rsidRPr="00A03370">
        <w:rPr>
          <w:rFonts w:ascii="Montserrat" w:hAnsi="Montserrat" w:cs="Lucida Sans Unicode"/>
          <w:sz w:val="16"/>
          <w:szCs w:val="16"/>
          <w:lang w:val="es-ES"/>
        </w:rPr>
        <w:t xml:space="preserve"> </w:t>
      </w:r>
      <w:proofErr w:type="spellStart"/>
      <w:r w:rsidRPr="00A03370">
        <w:rPr>
          <w:rFonts w:ascii="Montserrat" w:hAnsi="Montserrat" w:cs="Lucida Sans Unicode"/>
          <w:sz w:val="16"/>
          <w:szCs w:val="16"/>
          <w:lang w:val="es-ES"/>
        </w:rPr>
        <w:t>of</w:t>
      </w:r>
      <w:proofErr w:type="spellEnd"/>
      <w:r w:rsidR="00A75CE8" w:rsidRPr="00A03370">
        <w:rPr>
          <w:rFonts w:ascii="Montserrat" w:hAnsi="Montserrat" w:cs="Lucida Sans Unicode"/>
          <w:sz w:val="16"/>
          <w:szCs w:val="16"/>
          <w:lang w:val="es-ES"/>
        </w:rPr>
        <w:t xml:space="preserve"> </w:t>
      </w:r>
      <w:r w:rsidRPr="00A03370">
        <w:rPr>
          <w:rFonts w:ascii="Montserrat" w:hAnsi="Montserrat" w:cs="Lucida Sans Unicode"/>
          <w:sz w:val="16"/>
          <w:szCs w:val="16"/>
          <w:lang w:val="es-ES"/>
        </w:rPr>
        <w:t>__</w:t>
      </w:r>
      <w:r w:rsidR="004716FF" w:rsidRPr="00A03370">
        <w:rPr>
          <w:rFonts w:ascii="Montserrat" w:hAnsi="Montserrat" w:cs="Lucida Sans Unicode"/>
          <w:sz w:val="16"/>
          <w:szCs w:val="16"/>
          <w:lang w:val="es-ES"/>
        </w:rPr>
        <w:t>______</w:t>
      </w:r>
      <w:r w:rsidRPr="00A03370">
        <w:rPr>
          <w:rFonts w:ascii="Montserrat" w:hAnsi="Montserrat" w:cs="Lucida Sans Unicode"/>
          <w:sz w:val="16"/>
          <w:szCs w:val="16"/>
          <w:lang w:val="es-ES"/>
        </w:rPr>
        <w:t>______________</w:t>
      </w:r>
      <w:proofErr w:type="gramStart"/>
      <w:r w:rsidRPr="00A03370">
        <w:rPr>
          <w:rFonts w:ascii="Montserrat" w:hAnsi="Montserrat" w:cs="Lucida Sans Unicode"/>
          <w:sz w:val="16"/>
          <w:szCs w:val="16"/>
          <w:lang w:val="es-ES"/>
        </w:rPr>
        <w:t xml:space="preserve">_, </w:t>
      </w:r>
      <w:r w:rsidR="00376266" w:rsidRPr="00A03370">
        <w:rPr>
          <w:rFonts w:ascii="Montserrat" w:hAnsi="Montserrat" w:cs="Lucida Sans Unicode"/>
          <w:sz w:val="16"/>
          <w:szCs w:val="16"/>
          <w:lang w:val="es-ES"/>
        </w:rPr>
        <w:t xml:space="preserve"> 202</w:t>
      </w:r>
      <w:r w:rsidR="00832E8C" w:rsidRPr="00A03370">
        <w:rPr>
          <w:rFonts w:ascii="Montserrat" w:hAnsi="Montserrat" w:cs="Lucida Sans Unicode"/>
          <w:sz w:val="16"/>
          <w:szCs w:val="16"/>
          <w:lang w:val="es-ES"/>
        </w:rPr>
        <w:t>3</w:t>
      </w:r>
      <w:proofErr w:type="gramEnd"/>
    </w:p>
    <w:p w14:paraId="1A2E412D" w14:textId="77777777" w:rsidR="00647F22" w:rsidRPr="00A03370" w:rsidRDefault="00647F22" w:rsidP="00843F1B">
      <w:pPr>
        <w:jc w:val="both"/>
        <w:rPr>
          <w:rFonts w:ascii="Montserrat" w:hAnsi="Montserrat" w:cs="Lucida Sans Unicode"/>
          <w:sz w:val="16"/>
          <w:szCs w:val="16"/>
          <w:lang w:val="es-ES"/>
        </w:rPr>
      </w:pPr>
    </w:p>
    <w:p w14:paraId="7B870E38" w14:textId="77777777" w:rsidR="00843F1B" w:rsidRPr="00A03370" w:rsidRDefault="00843F1B" w:rsidP="00AC78B8">
      <w:pPr>
        <w:jc w:val="both"/>
        <w:rPr>
          <w:rFonts w:ascii="Montserrat" w:hAnsi="Montserrat"/>
          <w:sz w:val="16"/>
          <w:szCs w:val="16"/>
          <w:lang w:val="es-ES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5219"/>
        <w:gridCol w:w="4975"/>
      </w:tblGrid>
      <w:tr w:rsidR="009D1332" w:rsidRPr="00A03370" w14:paraId="44F19BD7" w14:textId="77777777" w:rsidTr="004E6DF4">
        <w:trPr>
          <w:trHeight w:val="251"/>
        </w:trPr>
        <w:tc>
          <w:tcPr>
            <w:tcW w:w="5328" w:type="dxa"/>
            <w:shd w:val="clear" w:color="auto" w:fill="BFBFBF"/>
          </w:tcPr>
          <w:p w14:paraId="0739875D" w14:textId="77777777" w:rsidR="009D1332" w:rsidRPr="00A03370" w:rsidRDefault="009D1332" w:rsidP="0072116F">
            <w:pPr>
              <w:spacing w:before="80" w:after="40"/>
              <w:jc w:val="both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A CUMPLIMENTAR POR PROGRAMAS</w:t>
            </w:r>
            <w:r w:rsidR="00CE6B1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 xml:space="preserve"> </w:t>
            </w:r>
            <w:r w:rsidR="002C6796" w:rsidRPr="00A03370">
              <w:rPr>
                <w:rFonts w:ascii="Montserrat" w:hAnsi="Montserrat" w:cs="Lucida Sans Unicode"/>
                <w:b/>
                <w:sz w:val="16"/>
                <w:szCs w:val="16"/>
                <w:vertAlign w:val="superscript"/>
                <w:lang w:val="es-ES"/>
              </w:rPr>
              <w:t>(1)</w:t>
            </w:r>
          </w:p>
        </w:tc>
        <w:tc>
          <w:tcPr>
            <w:tcW w:w="5092" w:type="dxa"/>
            <w:shd w:val="clear" w:color="auto" w:fill="F2F2F2"/>
          </w:tcPr>
          <w:p w14:paraId="450AA891" w14:textId="77777777" w:rsidR="009D1332" w:rsidRPr="00A03370" w:rsidRDefault="009D1332" w:rsidP="0072116F">
            <w:pPr>
              <w:spacing w:before="80" w:after="40"/>
              <w:jc w:val="both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Fecha: </w:t>
            </w:r>
          </w:p>
        </w:tc>
      </w:tr>
      <w:tr w:rsidR="009D1332" w:rsidRPr="00A03370" w14:paraId="1666A025" w14:textId="77777777" w:rsidTr="004E6DF4">
        <w:trPr>
          <w:trHeight w:val="381"/>
        </w:trPr>
        <w:tc>
          <w:tcPr>
            <w:tcW w:w="5328" w:type="dxa"/>
            <w:shd w:val="clear" w:color="auto" w:fill="F2F2F2"/>
            <w:vAlign w:val="center"/>
          </w:tcPr>
          <w:p w14:paraId="03F466CB" w14:textId="77777777" w:rsidR="009D1332" w:rsidRPr="00A03370" w:rsidRDefault="009D1332" w:rsidP="0072116F">
            <w:pPr>
              <w:spacing w:after="6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sym w:font="Webdings" w:char="F063"/>
            </w: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 Solicitud autorizada       </w:t>
            </w: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sym w:font="Webdings" w:char="F063"/>
            </w: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 Solicitud rechazada</w:t>
            </w:r>
          </w:p>
        </w:tc>
        <w:tc>
          <w:tcPr>
            <w:tcW w:w="5092" w:type="dxa"/>
            <w:shd w:val="clear" w:color="auto" w:fill="F2F2F2"/>
            <w:vAlign w:val="bottom"/>
          </w:tcPr>
          <w:p w14:paraId="52182B7F" w14:textId="77777777" w:rsidR="009D1332" w:rsidRPr="00A03370" w:rsidRDefault="009D1332" w:rsidP="0072116F">
            <w:pPr>
              <w:spacing w:before="12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  <w:p w14:paraId="0449985B" w14:textId="77777777" w:rsidR="009D1332" w:rsidRPr="00A03370" w:rsidRDefault="009D1332" w:rsidP="0072116F">
            <w:pPr>
              <w:spacing w:before="12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Fdo. Dirección de Programas FECYT</w:t>
            </w:r>
          </w:p>
        </w:tc>
      </w:tr>
      <w:tr w:rsidR="009D1332" w:rsidRPr="00A03370" w14:paraId="5381ABED" w14:textId="77777777" w:rsidTr="004E6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1"/>
        </w:trPr>
        <w:tc>
          <w:tcPr>
            <w:tcW w:w="5328" w:type="dxa"/>
            <w:shd w:val="clear" w:color="auto" w:fill="BFBFBF"/>
          </w:tcPr>
          <w:p w14:paraId="7A1A710C" w14:textId="77777777" w:rsidR="009D1332" w:rsidRPr="00A03370" w:rsidRDefault="009D1332" w:rsidP="0072116F">
            <w:pPr>
              <w:spacing w:before="80" w:after="40"/>
              <w:jc w:val="both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>A CUMPLIMENTAR POR GERENCIA</w:t>
            </w:r>
            <w:r w:rsidR="002C6796">
              <w:rPr>
                <w:rFonts w:ascii="Montserrat" w:hAnsi="Montserrat" w:cs="Lucida Sans Unicode"/>
                <w:b/>
                <w:sz w:val="16"/>
                <w:szCs w:val="16"/>
                <w:lang w:val="es-ES"/>
              </w:rPr>
              <w:t xml:space="preserve"> </w:t>
            </w:r>
            <w:r w:rsidR="002C6796" w:rsidRPr="00A03370">
              <w:rPr>
                <w:rFonts w:ascii="Montserrat" w:hAnsi="Montserrat" w:cs="Lucida Sans Unicode"/>
                <w:b/>
                <w:sz w:val="16"/>
                <w:szCs w:val="16"/>
                <w:vertAlign w:val="superscript"/>
                <w:lang w:val="es-ES"/>
              </w:rPr>
              <w:t>(1)</w:t>
            </w:r>
          </w:p>
        </w:tc>
        <w:tc>
          <w:tcPr>
            <w:tcW w:w="5092" w:type="dxa"/>
            <w:shd w:val="clear" w:color="auto" w:fill="F2F2F2"/>
          </w:tcPr>
          <w:p w14:paraId="636FCFBF" w14:textId="77777777" w:rsidR="009D1332" w:rsidRPr="00A03370" w:rsidRDefault="009D1332" w:rsidP="0072116F">
            <w:pPr>
              <w:spacing w:before="80" w:after="40"/>
              <w:jc w:val="both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Fecha: </w:t>
            </w:r>
          </w:p>
        </w:tc>
      </w:tr>
      <w:tr w:rsidR="009D1332" w:rsidRPr="00A03370" w14:paraId="7339E292" w14:textId="77777777" w:rsidTr="004E6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2"/>
        </w:trPr>
        <w:tc>
          <w:tcPr>
            <w:tcW w:w="5328" w:type="dxa"/>
            <w:shd w:val="clear" w:color="auto" w:fill="F2F2F2"/>
            <w:vAlign w:val="center"/>
          </w:tcPr>
          <w:p w14:paraId="30AD7F43" w14:textId="77777777" w:rsidR="009D1332" w:rsidRPr="00A03370" w:rsidRDefault="009D1332" w:rsidP="0072116F">
            <w:pPr>
              <w:spacing w:after="6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sym w:font="Webdings" w:char="F063"/>
            </w: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 Solicitud autorizada       </w:t>
            </w: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sym w:font="Webdings" w:char="F063"/>
            </w: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 xml:space="preserve"> Solicitud rechazada</w:t>
            </w:r>
          </w:p>
        </w:tc>
        <w:tc>
          <w:tcPr>
            <w:tcW w:w="5092" w:type="dxa"/>
            <w:shd w:val="clear" w:color="auto" w:fill="F2F2F2"/>
          </w:tcPr>
          <w:p w14:paraId="0AF7F0DB" w14:textId="77777777" w:rsidR="009D1332" w:rsidRPr="00A03370" w:rsidRDefault="009D1332" w:rsidP="0072116F">
            <w:pPr>
              <w:spacing w:before="12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</w:p>
          <w:p w14:paraId="64DFA7EC" w14:textId="77777777" w:rsidR="009D1332" w:rsidRPr="00A03370" w:rsidRDefault="009D1332" w:rsidP="0072116F">
            <w:pPr>
              <w:spacing w:before="120"/>
              <w:rPr>
                <w:rFonts w:ascii="Montserrat" w:hAnsi="Montserrat" w:cs="Lucida Sans Unicode"/>
                <w:sz w:val="16"/>
                <w:szCs w:val="16"/>
                <w:lang w:val="es-ES"/>
              </w:rPr>
            </w:pPr>
            <w:r w:rsidRPr="00A03370">
              <w:rPr>
                <w:rFonts w:ascii="Montserrat" w:hAnsi="Montserrat" w:cs="Lucida Sans Unicode"/>
                <w:sz w:val="16"/>
                <w:szCs w:val="16"/>
                <w:lang w:val="es-ES"/>
              </w:rPr>
              <w:t>Fdo. Dirección Financiera FECYT</w:t>
            </w:r>
          </w:p>
        </w:tc>
      </w:tr>
    </w:tbl>
    <w:p w14:paraId="0EB5F314" w14:textId="77777777" w:rsidR="00E96C6B" w:rsidRDefault="00E96C6B" w:rsidP="00B67331">
      <w:pPr>
        <w:spacing w:line="240" w:lineRule="atLeast"/>
        <w:jc w:val="both"/>
        <w:rPr>
          <w:lang w:val="es-ES"/>
        </w:rPr>
      </w:pPr>
    </w:p>
    <w:p w14:paraId="753AF970" w14:textId="77777777" w:rsidR="00AC78B8" w:rsidRDefault="00E96C6B" w:rsidP="00B67331">
      <w:pPr>
        <w:spacing w:line="240" w:lineRule="atLeast"/>
        <w:jc w:val="both"/>
        <w:rPr>
          <w:lang w:val="es-ES"/>
        </w:rPr>
      </w:pPr>
      <w:r>
        <w:rPr>
          <w:lang w:val="es-ES"/>
        </w:rPr>
        <w:br w:type="page"/>
      </w:r>
    </w:p>
    <w:p w14:paraId="72804036" w14:textId="77777777" w:rsidR="00E96C6B" w:rsidRDefault="00E96C6B" w:rsidP="00B67331">
      <w:pPr>
        <w:spacing w:line="240" w:lineRule="atLeast"/>
        <w:jc w:val="both"/>
        <w:rPr>
          <w:lang w:val="es-ES"/>
        </w:rPr>
      </w:pPr>
    </w:p>
    <w:p w14:paraId="3D2C41A4" w14:textId="77777777" w:rsidR="00E96C6B" w:rsidRPr="00634EB9" w:rsidRDefault="00634EB9" w:rsidP="00E96C6B">
      <w:pPr>
        <w:pStyle w:val="Ttulo2"/>
        <w:rPr>
          <w:rFonts w:ascii="Montserrat" w:hAnsi="Montserrat"/>
          <w:color w:val="auto"/>
          <w:sz w:val="24"/>
          <w:szCs w:val="24"/>
        </w:rPr>
      </w:pPr>
      <w:r w:rsidRPr="00634EB9">
        <w:rPr>
          <w:rFonts w:ascii="Montserrat" w:hAnsi="Montserrat"/>
          <w:color w:val="auto"/>
          <w:sz w:val="24"/>
          <w:szCs w:val="24"/>
        </w:rPr>
        <w:t xml:space="preserve">Data </w:t>
      </w:r>
      <w:proofErr w:type="spellStart"/>
      <w:r w:rsidRPr="00634EB9">
        <w:rPr>
          <w:rFonts w:ascii="Montserrat" w:hAnsi="Montserrat"/>
          <w:color w:val="auto"/>
          <w:sz w:val="24"/>
          <w:szCs w:val="24"/>
        </w:rPr>
        <w:t>protection</w:t>
      </w:r>
      <w:proofErr w:type="spellEnd"/>
      <w:r w:rsidRPr="00634EB9">
        <w:rPr>
          <w:rFonts w:ascii="Montserrat" w:hAnsi="Montserrat"/>
          <w:color w:val="auto"/>
          <w:sz w:val="24"/>
          <w:szCs w:val="24"/>
        </w:rPr>
        <w:t xml:space="preserve"> </w:t>
      </w:r>
      <w:proofErr w:type="spellStart"/>
      <w:r w:rsidRPr="00634EB9">
        <w:rPr>
          <w:rFonts w:ascii="Montserrat" w:hAnsi="Montserrat"/>
          <w:color w:val="auto"/>
          <w:sz w:val="24"/>
          <w:szCs w:val="24"/>
        </w:rPr>
        <w:t>Information</w:t>
      </w:r>
      <w:proofErr w:type="spellEnd"/>
    </w:p>
    <w:tbl>
      <w:tblPr>
        <w:tblpPr w:leftFromText="141" w:rightFromText="141" w:vertAnchor="text" w:horzAnchor="margin" w:tblpY="110"/>
        <w:tblW w:w="10456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1434"/>
        <w:gridCol w:w="9022"/>
      </w:tblGrid>
      <w:tr w:rsidR="00E96C6B" w:rsidRPr="0018740E" w14:paraId="38C1FAFE" w14:textId="77777777" w:rsidTr="00C81F9A">
        <w:trPr>
          <w:trHeight w:val="192"/>
        </w:trPr>
        <w:tc>
          <w:tcPr>
            <w:tcW w:w="10456" w:type="dxa"/>
            <w:gridSpan w:val="2"/>
            <w:tcBorders>
              <w:bottom w:val="single" w:sz="12" w:space="0" w:color="666666"/>
            </w:tcBorders>
            <w:shd w:val="clear" w:color="auto" w:fill="E8E8E8"/>
            <w:vAlign w:val="center"/>
          </w:tcPr>
          <w:p w14:paraId="65DF0B50" w14:textId="77777777" w:rsidR="00E96C6B" w:rsidRPr="00634EB9" w:rsidRDefault="00634EB9" w:rsidP="00BD08C4">
            <w:pPr>
              <w:rPr>
                <w:rFonts w:ascii="Montserrat" w:eastAsia="Calibri" w:hAnsi="Montserrat"/>
                <w:b/>
                <w:bCs/>
                <w:sz w:val="22"/>
                <w:szCs w:val="22"/>
              </w:rPr>
            </w:pPr>
            <w:r w:rsidRPr="00634EB9">
              <w:rPr>
                <w:rFonts w:ascii="Montserrat" w:eastAsia="Calibri" w:hAnsi="Montserrat"/>
                <w:b/>
                <w:bCs/>
                <w:sz w:val="22"/>
                <w:szCs w:val="22"/>
              </w:rPr>
              <w:t xml:space="preserve">Basic </w:t>
            </w:r>
            <w:proofErr w:type="spellStart"/>
            <w:r w:rsidRPr="00634EB9">
              <w:rPr>
                <w:rFonts w:ascii="Montserrat" w:eastAsia="Calibri" w:hAnsi="Montserrat"/>
                <w:b/>
                <w:bCs/>
                <w:sz w:val="22"/>
                <w:szCs w:val="22"/>
              </w:rPr>
              <w:t>information</w:t>
            </w:r>
            <w:proofErr w:type="spellEnd"/>
          </w:p>
        </w:tc>
      </w:tr>
      <w:tr w:rsidR="00E96C6B" w:rsidRPr="0018740E" w14:paraId="6306F57B" w14:textId="77777777" w:rsidTr="00C81F9A">
        <w:trPr>
          <w:trHeight w:val="312"/>
        </w:trPr>
        <w:tc>
          <w:tcPr>
            <w:tcW w:w="1434" w:type="dxa"/>
            <w:shd w:val="clear" w:color="auto" w:fill="FFFFFF"/>
            <w:vAlign w:val="center"/>
          </w:tcPr>
          <w:p w14:paraId="04C6B094" w14:textId="77777777" w:rsidR="00E96C6B" w:rsidRPr="00634EB9" w:rsidRDefault="00634EB9" w:rsidP="00BD08C4">
            <w:pPr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 w:rsidRPr="00634EB9">
              <w:rPr>
                <w:rFonts w:ascii="Montserrat" w:hAnsi="Montserrat"/>
                <w:b/>
                <w:bCs/>
                <w:sz w:val="18"/>
                <w:szCs w:val="18"/>
                <w:lang w:val="es-ES" w:eastAsia="en-US"/>
              </w:rPr>
              <w:t xml:space="preserve">Data </w:t>
            </w:r>
            <w:proofErr w:type="spellStart"/>
            <w:r w:rsidRPr="00634EB9">
              <w:rPr>
                <w:rFonts w:ascii="Montserrat" w:hAnsi="Montserrat"/>
                <w:b/>
                <w:bCs/>
                <w:sz w:val="18"/>
                <w:szCs w:val="18"/>
                <w:lang w:val="es-ES" w:eastAsia="en-US"/>
              </w:rPr>
              <w:t>controller</w:t>
            </w:r>
            <w:proofErr w:type="spellEnd"/>
          </w:p>
        </w:tc>
        <w:tc>
          <w:tcPr>
            <w:tcW w:w="9022" w:type="dxa"/>
            <w:shd w:val="clear" w:color="auto" w:fill="FFFFFF"/>
            <w:vAlign w:val="center"/>
          </w:tcPr>
          <w:p w14:paraId="5570CA1F" w14:textId="77777777" w:rsidR="00E96C6B" w:rsidRPr="00BD08C4" w:rsidRDefault="00E96C6B" w:rsidP="00BD08C4">
            <w:pPr>
              <w:rPr>
                <w:rFonts w:ascii="Calibri" w:eastAsia="Calibri" w:hAnsi="Calibri"/>
                <w:sz w:val="22"/>
                <w:szCs w:val="22"/>
              </w:rPr>
            </w:pPr>
            <w:r w:rsidRPr="00BD08C4">
              <w:rPr>
                <w:rFonts w:ascii="Calibri" w:eastAsia="Calibri" w:hAnsi="Calibri"/>
                <w:sz w:val="22"/>
                <w:szCs w:val="22"/>
              </w:rPr>
              <w:t>Fundación Española para la Ciencia y la Tecnología F.S.P. (FECYT)</w:t>
            </w:r>
          </w:p>
        </w:tc>
      </w:tr>
      <w:tr w:rsidR="00E96C6B" w:rsidRPr="002C2BAA" w14:paraId="66AF2842" w14:textId="77777777" w:rsidTr="00C81F9A">
        <w:trPr>
          <w:trHeight w:val="576"/>
        </w:trPr>
        <w:tc>
          <w:tcPr>
            <w:tcW w:w="1434" w:type="dxa"/>
            <w:shd w:val="clear" w:color="auto" w:fill="E8E8E8"/>
            <w:vAlign w:val="center"/>
          </w:tcPr>
          <w:p w14:paraId="1D0450F1" w14:textId="77777777" w:rsidR="00E96C6B" w:rsidRPr="00BD08C4" w:rsidRDefault="00634EB9" w:rsidP="00BD08C4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proofErr w:type="spellStart"/>
            <w:r w:rsidRPr="00634EB9">
              <w:rPr>
                <w:rFonts w:ascii="Montserrat" w:hAnsi="Montserrat"/>
                <w:b/>
                <w:bCs/>
                <w:sz w:val="18"/>
                <w:szCs w:val="18"/>
                <w:lang w:val="es-ES" w:eastAsia="en-US"/>
              </w:rPr>
              <w:t>Purpose</w:t>
            </w:r>
            <w:proofErr w:type="spellEnd"/>
            <w:r w:rsidRPr="00634EB9">
              <w:rPr>
                <w:rFonts w:ascii="Montserrat" w:hAnsi="Montserrat"/>
                <w:b/>
                <w:bCs/>
                <w:sz w:val="18"/>
                <w:szCs w:val="18"/>
                <w:lang w:val="es-ES" w:eastAsia="en-US"/>
              </w:rPr>
              <w:t xml:space="preserve"> </w:t>
            </w:r>
            <w:proofErr w:type="spellStart"/>
            <w:r w:rsidRPr="00634EB9">
              <w:rPr>
                <w:rFonts w:ascii="Montserrat" w:hAnsi="Montserrat"/>
                <w:b/>
                <w:bCs/>
                <w:sz w:val="18"/>
                <w:szCs w:val="18"/>
                <w:lang w:val="es-ES" w:eastAsia="en-US"/>
              </w:rPr>
              <w:t>of</w:t>
            </w:r>
            <w:proofErr w:type="spellEnd"/>
            <w:r w:rsidRPr="00634EB9">
              <w:rPr>
                <w:rFonts w:ascii="Montserrat" w:hAnsi="Montserrat"/>
                <w:b/>
                <w:bCs/>
                <w:sz w:val="18"/>
                <w:szCs w:val="18"/>
                <w:lang w:val="es-ES" w:eastAsia="en-US"/>
              </w:rPr>
              <w:t xml:space="preserve"> </w:t>
            </w:r>
            <w:proofErr w:type="spellStart"/>
            <w:r w:rsidRPr="00634EB9">
              <w:rPr>
                <w:rFonts w:ascii="Montserrat" w:hAnsi="Montserrat"/>
                <w:b/>
                <w:bCs/>
                <w:sz w:val="18"/>
                <w:szCs w:val="18"/>
                <w:lang w:val="es-ES" w:eastAsia="en-US"/>
              </w:rPr>
              <w:t>the</w:t>
            </w:r>
            <w:proofErr w:type="spellEnd"/>
            <w:r w:rsidRPr="00634EB9">
              <w:rPr>
                <w:rFonts w:ascii="Montserrat" w:hAnsi="Montserrat"/>
                <w:b/>
                <w:bCs/>
                <w:sz w:val="18"/>
                <w:szCs w:val="18"/>
                <w:lang w:val="es-ES" w:eastAsia="en-US"/>
              </w:rPr>
              <w:t xml:space="preserve"> </w:t>
            </w:r>
            <w:proofErr w:type="spellStart"/>
            <w:r w:rsidRPr="00634EB9">
              <w:rPr>
                <w:rFonts w:ascii="Montserrat" w:hAnsi="Montserrat"/>
                <w:b/>
                <w:bCs/>
                <w:sz w:val="18"/>
                <w:szCs w:val="18"/>
                <w:lang w:val="es-ES" w:eastAsia="en-US"/>
              </w:rPr>
              <w:t>processing</w:t>
            </w:r>
            <w:proofErr w:type="spellEnd"/>
          </w:p>
        </w:tc>
        <w:tc>
          <w:tcPr>
            <w:tcW w:w="9022" w:type="dxa"/>
            <w:shd w:val="clear" w:color="auto" w:fill="E8E8E8"/>
            <w:vAlign w:val="center"/>
          </w:tcPr>
          <w:p w14:paraId="49A1FE8C" w14:textId="77777777" w:rsidR="00E96C6B" w:rsidRPr="00634EB9" w:rsidRDefault="00634EB9" w:rsidP="00BD08C4">
            <w:pPr>
              <w:rPr>
                <w:rFonts w:ascii="Calibri" w:eastAsia="Calibri" w:hAnsi="Calibri"/>
                <w:sz w:val="22"/>
                <w:szCs w:val="22"/>
                <w:lang w:val="en-GB"/>
              </w:rPr>
            </w:pPr>
            <w:r w:rsidRPr="00634EB9">
              <w:rPr>
                <w:rFonts w:ascii="Montserrat" w:hAnsi="Montserrat"/>
                <w:sz w:val="18"/>
                <w:szCs w:val="18"/>
                <w:lang w:val="en-GB" w:eastAsia="en-US"/>
              </w:rPr>
              <w:t>Managing services to the scientific and technological community, management of participants, management of activities, management of registered individuals, management of consultations, management of surveys.</w:t>
            </w:r>
          </w:p>
        </w:tc>
      </w:tr>
      <w:tr w:rsidR="00E96C6B" w:rsidRPr="002C2BAA" w14:paraId="5EF24DCC" w14:textId="77777777" w:rsidTr="00C81F9A">
        <w:trPr>
          <w:trHeight w:val="623"/>
        </w:trPr>
        <w:tc>
          <w:tcPr>
            <w:tcW w:w="1434" w:type="dxa"/>
            <w:shd w:val="clear" w:color="auto" w:fill="FFFFFF"/>
            <w:vAlign w:val="center"/>
          </w:tcPr>
          <w:p w14:paraId="68A85F4A" w14:textId="77777777" w:rsidR="00E96C6B" w:rsidRPr="00BD08C4" w:rsidRDefault="00634EB9" w:rsidP="00BD08C4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proofErr w:type="spellStart"/>
            <w:r w:rsidRPr="00634EB9">
              <w:rPr>
                <w:rFonts w:ascii="Calibri" w:eastAsia="Calibri" w:hAnsi="Calibri"/>
                <w:b/>
                <w:bCs/>
                <w:sz w:val="22"/>
                <w:szCs w:val="22"/>
              </w:rPr>
              <w:t>Lawfulness</w:t>
            </w:r>
            <w:proofErr w:type="spellEnd"/>
          </w:p>
        </w:tc>
        <w:tc>
          <w:tcPr>
            <w:tcW w:w="9022" w:type="dxa"/>
            <w:shd w:val="clear" w:color="auto" w:fill="FFFFFF"/>
            <w:vAlign w:val="center"/>
          </w:tcPr>
          <w:p w14:paraId="1E5C88A1" w14:textId="77777777" w:rsidR="00E96C6B" w:rsidRPr="00634EB9" w:rsidRDefault="00634EB9" w:rsidP="00634EB9">
            <w:pPr>
              <w:rPr>
                <w:rFonts w:ascii="Calibri" w:eastAsia="Calibri" w:hAnsi="Calibri"/>
                <w:sz w:val="22"/>
                <w:szCs w:val="22"/>
                <w:lang w:val="en-GB"/>
              </w:rPr>
            </w:pPr>
            <w:r w:rsidRPr="00634EB9">
              <w:rPr>
                <w:rFonts w:ascii="Montserrat" w:hAnsi="Montserrat"/>
                <w:sz w:val="18"/>
                <w:szCs w:val="18"/>
                <w:lang w:val="en-GB" w:eastAsia="en-US"/>
              </w:rPr>
              <w:t>GDPR: 6.1 a) The data subject has given consent to the processing of his or her personal data for one or more specific purposes.</w:t>
            </w:r>
          </w:p>
        </w:tc>
      </w:tr>
      <w:tr w:rsidR="00E96C6B" w:rsidRPr="002C2BAA" w14:paraId="661FDE2B" w14:textId="77777777" w:rsidTr="00C81F9A">
        <w:trPr>
          <w:trHeight w:val="324"/>
        </w:trPr>
        <w:tc>
          <w:tcPr>
            <w:tcW w:w="1434" w:type="dxa"/>
            <w:shd w:val="clear" w:color="auto" w:fill="E8E8E8"/>
            <w:vAlign w:val="center"/>
          </w:tcPr>
          <w:p w14:paraId="109F65A0" w14:textId="77777777" w:rsidR="00E96C6B" w:rsidRPr="00BD08C4" w:rsidRDefault="00634EB9" w:rsidP="00BD08C4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proofErr w:type="spellStart"/>
            <w:r w:rsidRPr="00634EB9">
              <w:rPr>
                <w:rFonts w:ascii="Calibri" w:eastAsia="Calibri" w:hAnsi="Calibri"/>
                <w:b/>
                <w:bCs/>
                <w:sz w:val="22"/>
                <w:szCs w:val="22"/>
              </w:rPr>
              <w:t>Recipients</w:t>
            </w:r>
            <w:proofErr w:type="spellEnd"/>
          </w:p>
        </w:tc>
        <w:tc>
          <w:tcPr>
            <w:tcW w:w="9022" w:type="dxa"/>
            <w:shd w:val="clear" w:color="auto" w:fill="E8E8E8"/>
            <w:vAlign w:val="center"/>
          </w:tcPr>
          <w:p w14:paraId="4E0A6EC9" w14:textId="77777777" w:rsidR="00634EB9" w:rsidRPr="00634EB9" w:rsidRDefault="00634EB9" w:rsidP="00634EB9">
            <w:pPr>
              <w:rPr>
                <w:rFonts w:ascii="Montserrat" w:hAnsi="Montserrat"/>
                <w:sz w:val="18"/>
                <w:szCs w:val="18"/>
                <w:lang w:val="en-GB" w:eastAsia="en-US"/>
              </w:rPr>
            </w:pPr>
            <w:r w:rsidRPr="00634EB9">
              <w:rPr>
                <w:rFonts w:ascii="Montserrat" w:hAnsi="Montserrat"/>
                <w:sz w:val="18"/>
                <w:szCs w:val="18"/>
                <w:lang w:val="en-GB" w:eastAsia="en-US"/>
              </w:rPr>
              <w:t>Data will not be transferred to third parties, unless there is a legal obligation to do so.</w:t>
            </w:r>
          </w:p>
          <w:p w14:paraId="0148EFB0" w14:textId="77777777" w:rsidR="00E96C6B" w:rsidRPr="00634EB9" w:rsidRDefault="00634EB9" w:rsidP="00634EB9">
            <w:pPr>
              <w:spacing w:before="120"/>
              <w:rPr>
                <w:rFonts w:ascii="Montserrat" w:hAnsi="Montserrat"/>
                <w:sz w:val="18"/>
                <w:szCs w:val="18"/>
                <w:lang w:val="en-GB" w:eastAsia="en-US"/>
              </w:rPr>
            </w:pPr>
            <w:r w:rsidRPr="00634EB9">
              <w:rPr>
                <w:rFonts w:ascii="Montserrat" w:hAnsi="Montserrat"/>
                <w:sz w:val="18"/>
                <w:szCs w:val="18"/>
                <w:lang w:val="en-GB" w:eastAsia="en-US"/>
              </w:rPr>
              <w:t>For the sending of e-mails, FECYT use processors in the USA who provide standard contractual clauses adopted by the European Commission.</w:t>
            </w:r>
          </w:p>
        </w:tc>
      </w:tr>
      <w:tr w:rsidR="00E96C6B" w:rsidRPr="002C2BAA" w14:paraId="391AE194" w14:textId="77777777" w:rsidTr="00C81F9A">
        <w:trPr>
          <w:trHeight w:val="468"/>
        </w:trPr>
        <w:tc>
          <w:tcPr>
            <w:tcW w:w="1434" w:type="dxa"/>
            <w:shd w:val="clear" w:color="auto" w:fill="FFFFFF"/>
            <w:vAlign w:val="center"/>
          </w:tcPr>
          <w:p w14:paraId="6F9B1067" w14:textId="77777777" w:rsidR="00E96C6B" w:rsidRPr="00BD08C4" w:rsidRDefault="00634EB9" w:rsidP="00BD08C4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proofErr w:type="spellStart"/>
            <w:r w:rsidRPr="00634EB9">
              <w:rPr>
                <w:rFonts w:ascii="Calibri" w:eastAsia="Calibri" w:hAnsi="Calibri"/>
                <w:b/>
                <w:bCs/>
                <w:sz w:val="22"/>
                <w:szCs w:val="22"/>
              </w:rPr>
              <w:t>Rights</w:t>
            </w:r>
            <w:proofErr w:type="spellEnd"/>
          </w:p>
        </w:tc>
        <w:tc>
          <w:tcPr>
            <w:tcW w:w="9022" w:type="dxa"/>
            <w:shd w:val="clear" w:color="auto" w:fill="FFFFFF"/>
            <w:vAlign w:val="center"/>
          </w:tcPr>
          <w:p w14:paraId="2AD14398" w14:textId="77777777" w:rsidR="00E96C6B" w:rsidRPr="00634EB9" w:rsidRDefault="00634EB9" w:rsidP="00BD08C4">
            <w:pPr>
              <w:rPr>
                <w:rFonts w:ascii="Calibri" w:eastAsia="Calibri" w:hAnsi="Calibri"/>
                <w:sz w:val="22"/>
                <w:szCs w:val="22"/>
                <w:lang w:val="en-GB"/>
              </w:rPr>
            </w:pPr>
            <w:r w:rsidRPr="00634EB9">
              <w:rPr>
                <w:rFonts w:ascii="Montserrat" w:hAnsi="Montserrat"/>
                <w:sz w:val="18"/>
                <w:szCs w:val="18"/>
                <w:lang w:val="en-GB" w:eastAsia="en-US"/>
              </w:rPr>
              <w:t>Rights of access, rectification, deletion, limitation of processing, portability of data, opposition and not being subject to automated individual decisions, including the preparation of profiles</w:t>
            </w:r>
          </w:p>
        </w:tc>
      </w:tr>
      <w:tr w:rsidR="00634EB9" w:rsidRPr="002C2BAA" w14:paraId="506ECF10" w14:textId="77777777" w:rsidTr="00C81F9A">
        <w:trPr>
          <w:trHeight w:val="1566"/>
        </w:trPr>
        <w:tc>
          <w:tcPr>
            <w:tcW w:w="1434" w:type="dxa"/>
            <w:shd w:val="clear" w:color="auto" w:fill="E8E8E8"/>
            <w:vAlign w:val="center"/>
          </w:tcPr>
          <w:p w14:paraId="574CCFEB" w14:textId="77777777" w:rsidR="00634EB9" w:rsidRPr="00634EB9" w:rsidRDefault="00634EB9" w:rsidP="00BD08C4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18"/>
                <w:szCs w:val="18"/>
                <w:lang w:val="en-GB" w:eastAsia="en-US"/>
              </w:rPr>
              <w:t>Additional information</w:t>
            </w:r>
          </w:p>
        </w:tc>
        <w:tc>
          <w:tcPr>
            <w:tcW w:w="9022" w:type="dxa"/>
            <w:shd w:val="clear" w:color="auto" w:fill="E8E8E8"/>
            <w:vAlign w:val="center"/>
          </w:tcPr>
          <w:p w14:paraId="38D14C74" w14:textId="77777777" w:rsidR="00634EB9" w:rsidRPr="005A724E" w:rsidRDefault="00634EB9" w:rsidP="00BD08C4">
            <w:pPr>
              <w:rPr>
                <w:rFonts w:ascii="Calibri" w:hAnsi="Calibri"/>
                <w:sz w:val="22"/>
                <w:szCs w:val="22"/>
                <w:u w:val="single"/>
                <w:lang w:val="en-GB"/>
              </w:rPr>
            </w:pPr>
            <w:r w:rsidRPr="00634EB9">
              <w:rPr>
                <w:rFonts w:ascii="Calibri" w:eastAsia="Calibri" w:hAnsi="Calibri"/>
                <w:sz w:val="22"/>
                <w:szCs w:val="22"/>
                <w:lang w:val="en-GB"/>
              </w:rPr>
              <w:t xml:space="preserve">You can consult the additional and detailed information by clicking on this link   </w:t>
            </w:r>
            <w:hyperlink r:id="rId11" w:history="1">
              <w:r w:rsidRPr="00634EB9">
                <w:rPr>
                  <w:rStyle w:val="Hipervnculo"/>
                  <w:rFonts w:ascii="Calibri" w:eastAsia="Calibri" w:hAnsi="Calibri"/>
                  <w:sz w:val="22"/>
                  <w:szCs w:val="22"/>
                  <w:lang w:val="en-GB"/>
                </w:rPr>
                <w:t xml:space="preserve">https://pd.fecyt.es/protecciondatos/036-01en.pdf </w:t>
              </w:r>
            </w:hyperlink>
            <w:r w:rsidRPr="00634EB9">
              <w:rPr>
                <w:rFonts w:ascii="Calibri" w:eastAsia="Calibri" w:hAnsi="Calibri"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460A793F" w14:textId="77777777" w:rsidR="00E96C6B" w:rsidRPr="005A724E" w:rsidRDefault="00E96C6B" w:rsidP="00E96C6B">
      <w:pPr>
        <w:rPr>
          <w:lang w:val="en-GB"/>
        </w:rPr>
      </w:pPr>
    </w:p>
    <w:p w14:paraId="1ADA36F6" w14:textId="77777777" w:rsidR="00E96C6B" w:rsidRPr="005A724E" w:rsidRDefault="00E96C6B" w:rsidP="00B67331">
      <w:pPr>
        <w:spacing w:line="240" w:lineRule="atLeast"/>
        <w:jc w:val="both"/>
        <w:rPr>
          <w:lang w:val="en-GB"/>
        </w:rPr>
      </w:pPr>
    </w:p>
    <w:p w14:paraId="407B4360" w14:textId="77777777" w:rsidR="00E96C6B" w:rsidRPr="005A724E" w:rsidRDefault="00E96C6B" w:rsidP="00B67331">
      <w:pPr>
        <w:spacing w:line="240" w:lineRule="atLeast"/>
        <w:jc w:val="both"/>
        <w:rPr>
          <w:lang w:val="en-GB"/>
        </w:rPr>
      </w:pPr>
    </w:p>
    <w:p w14:paraId="53D482B4" w14:textId="77777777" w:rsidR="00E96C6B" w:rsidRPr="005A724E" w:rsidRDefault="00E96C6B" w:rsidP="00B67331">
      <w:pPr>
        <w:spacing w:line="240" w:lineRule="atLeast"/>
        <w:jc w:val="both"/>
        <w:rPr>
          <w:lang w:val="en-GB"/>
        </w:rPr>
      </w:pPr>
    </w:p>
    <w:sectPr w:rsidR="00E96C6B" w:rsidRPr="005A724E" w:rsidSect="004E6D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4" w:right="851" w:bottom="249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B3812" w14:textId="77777777" w:rsidR="00727F03" w:rsidRDefault="00727F03">
      <w:r>
        <w:separator/>
      </w:r>
    </w:p>
  </w:endnote>
  <w:endnote w:type="continuationSeparator" w:id="0">
    <w:p w14:paraId="5A74EFBE" w14:textId="77777777" w:rsidR="00727F03" w:rsidRDefault="00727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5CD61" w14:textId="77777777" w:rsidR="004D0C91" w:rsidRDefault="004D0C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2D6DD" w14:textId="77777777" w:rsidR="009D1332" w:rsidRDefault="009D1332" w:rsidP="00B26E4A">
    <w:pPr>
      <w:pStyle w:val="Piedepgina"/>
      <w:tabs>
        <w:tab w:val="clear" w:pos="4252"/>
        <w:tab w:val="clear" w:pos="8504"/>
        <w:tab w:val="left" w:pos="480"/>
      </w:tabs>
      <w:rPr>
        <w:rFonts w:ascii="Univers" w:hAnsi="Univers" w:cs="Lucida Sans Unicode"/>
        <w:sz w:val="18"/>
        <w:szCs w:val="18"/>
        <w:lang w:val="es-ES"/>
      </w:rPr>
    </w:pPr>
  </w:p>
  <w:p w14:paraId="53998D83" w14:textId="77777777" w:rsidR="009D1332" w:rsidRDefault="009D1332" w:rsidP="00874407">
    <w:pPr>
      <w:pStyle w:val="Piedepgina"/>
      <w:numPr>
        <w:ilvl w:val="0"/>
        <w:numId w:val="2"/>
      </w:numPr>
      <w:tabs>
        <w:tab w:val="clear" w:pos="4252"/>
        <w:tab w:val="clear" w:pos="8504"/>
        <w:tab w:val="left" w:pos="480"/>
      </w:tabs>
      <w:rPr>
        <w:rFonts w:ascii="Univers" w:hAnsi="Univers" w:cs="Lucida Sans Unicode"/>
        <w:sz w:val="18"/>
        <w:szCs w:val="18"/>
        <w:lang w:val="en-GB"/>
      </w:rPr>
    </w:pPr>
    <w:r w:rsidRPr="007C683A">
      <w:rPr>
        <w:rFonts w:ascii="Univers" w:hAnsi="Univers" w:cs="Lucida Sans Unicode"/>
        <w:sz w:val="18"/>
        <w:szCs w:val="18"/>
        <w:lang w:val="en-GB"/>
      </w:rPr>
      <w:t xml:space="preserve">To be filled in by </w:t>
    </w:r>
    <w:proofErr w:type="spellStart"/>
    <w:r w:rsidRPr="007C683A">
      <w:rPr>
        <w:rFonts w:ascii="Univers" w:hAnsi="Univers" w:cs="Lucida Sans Unicode"/>
        <w:sz w:val="18"/>
        <w:szCs w:val="18"/>
        <w:lang w:val="en-GB"/>
      </w:rPr>
      <w:t>Fecyt</w:t>
    </w:r>
    <w:proofErr w:type="spellEnd"/>
  </w:p>
  <w:p w14:paraId="44D6C165" w14:textId="77777777" w:rsidR="0043413A" w:rsidRPr="007C683A" w:rsidRDefault="0043413A" w:rsidP="00874407">
    <w:pPr>
      <w:pStyle w:val="Piedepgina"/>
      <w:numPr>
        <w:ilvl w:val="0"/>
        <w:numId w:val="2"/>
      </w:numPr>
      <w:tabs>
        <w:tab w:val="clear" w:pos="4252"/>
        <w:tab w:val="clear" w:pos="8504"/>
        <w:tab w:val="left" w:pos="480"/>
      </w:tabs>
      <w:rPr>
        <w:rFonts w:ascii="Univers" w:hAnsi="Univers" w:cs="Lucida Sans Unicode"/>
        <w:sz w:val="18"/>
        <w:szCs w:val="18"/>
        <w:lang w:val="en-GB"/>
      </w:rPr>
    </w:pPr>
    <w:r w:rsidRPr="0043413A">
      <w:rPr>
        <w:rFonts w:ascii="Univers" w:hAnsi="Univers" w:cs="Lucida Sans Unicode"/>
        <w:sz w:val="18"/>
        <w:szCs w:val="18"/>
        <w:lang w:val="en-GB"/>
      </w:rPr>
      <w:t xml:space="preserve">Original receipts must be sent with the form within </w:t>
    </w:r>
    <w:r w:rsidR="00226695">
      <w:rPr>
        <w:rFonts w:ascii="Univers" w:hAnsi="Univers" w:cs="Lucida Sans Unicode"/>
        <w:sz w:val="18"/>
        <w:szCs w:val="18"/>
        <w:lang w:val="en-GB"/>
      </w:rPr>
      <w:t>20 days</w:t>
    </w:r>
    <w:r w:rsidRPr="0043413A">
      <w:rPr>
        <w:rFonts w:ascii="Univers" w:hAnsi="Univers" w:cs="Lucida Sans Unicode"/>
        <w:sz w:val="18"/>
        <w:szCs w:val="18"/>
        <w:lang w:val="en-GB"/>
      </w:rPr>
      <w:t xml:space="preserve"> after the event has taken place.</w:t>
    </w:r>
  </w:p>
  <w:p w14:paraId="7DC609A4" w14:textId="77777777" w:rsidR="009D1332" w:rsidRPr="007C683A" w:rsidRDefault="009D1332" w:rsidP="00843F1B">
    <w:pPr>
      <w:pStyle w:val="Piedepgina"/>
      <w:rPr>
        <w:rFonts w:ascii="Univers" w:hAnsi="Univers" w:cs="Lucida Sans Unicode"/>
        <w:sz w:val="18"/>
        <w:szCs w:val="18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F5849" w14:textId="77777777" w:rsidR="004D0C91" w:rsidRDefault="004D0C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48BCD" w14:textId="77777777" w:rsidR="00727F03" w:rsidRDefault="00727F03">
      <w:r>
        <w:separator/>
      </w:r>
    </w:p>
  </w:footnote>
  <w:footnote w:type="continuationSeparator" w:id="0">
    <w:p w14:paraId="67CBD587" w14:textId="77777777" w:rsidR="00727F03" w:rsidRDefault="00727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001BE" w14:textId="77777777" w:rsidR="004D0C91" w:rsidRDefault="004D0C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18C53" w14:textId="77777777" w:rsidR="00A03370" w:rsidRDefault="00101546" w:rsidP="004D0C91">
    <w:pPr>
      <w:pStyle w:val="Encabezado"/>
    </w:pPr>
    <w:bookmarkStart w:id="0" w:name="_Hlk136000649"/>
    <w:r>
      <w:rPr>
        <w:noProof/>
      </w:rPr>
      <w:drawing>
        <wp:anchor distT="0" distB="0" distL="114300" distR="114300" simplePos="0" relativeHeight="251657216" behindDoc="1" locked="0" layoutInCell="1" allowOverlap="1" wp14:anchorId="40E28FAD" wp14:editId="4EAEC620">
          <wp:simplePos x="0" y="0"/>
          <wp:positionH relativeFrom="column">
            <wp:posOffset>25400</wp:posOffset>
          </wp:positionH>
          <wp:positionV relativeFrom="paragraph">
            <wp:posOffset>-384810</wp:posOffset>
          </wp:positionV>
          <wp:extent cx="1310640" cy="693420"/>
          <wp:effectExtent l="0" t="0" r="0" b="0"/>
          <wp:wrapTight wrapText="bothSides">
            <wp:wrapPolygon edited="0">
              <wp:start x="1884" y="2967"/>
              <wp:lineTo x="0" y="6527"/>
              <wp:lineTo x="0" y="14242"/>
              <wp:lineTo x="1570" y="16615"/>
              <wp:lineTo x="1884" y="17802"/>
              <wp:lineTo x="4709" y="17802"/>
              <wp:lineTo x="6593" y="16615"/>
              <wp:lineTo x="21035" y="14242"/>
              <wp:lineTo x="21349" y="10088"/>
              <wp:lineTo x="16326" y="7714"/>
              <wp:lineTo x="4709" y="2967"/>
              <wp:lineTo x="1884" y="2967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693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1F39125" wp14:editId="1813F1EA">
              <wp:simplePos x="0" y="0"/>
              <wp:positionH relativeFrom="column">
                <wp:posOffset>3606800</wp:posOffset>
              </wp:positionH>
              <wp:positionV relativeFrom="paragraph">
                <wp:posOffset>-222250</wp:posOffset>
              </wp:positionV>
              <wp:extent cx="2991485" cy="344805"/>
              <wp:effectExtent l="0" t="0" r="0" b="0"/>
              <wp:wrapSquare wrapText="bothSides"/>
              <wp:docPr id="1184162461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991485" cy="344805"/>
                        <a:chOff x="0" y="0"/>
                        <a:chExt cx="3406140" cy="425450"/>
                      </a:xfrm>
                    </wpg:grpSpPr>
                    <pic:pic xmlns:pic="http://schemas.openxmlformats.org/drawingml/2006/picture">
                      <pic:nvPicPr>
                        <pic:cNvPr id="2035969182" name="Imagen 2" descr="V:\DGCI\OFICINA EUROPEA\PARTICULAR\Comunicación\Archivo gráfico\LOGOS\Logos FECYT + OE\logotipo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6350" y="0"/>
                          <a:ext cx="8597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56381387" name="Imagen 1" descr="Imagen que contiene PowerPoint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761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0D37DE" id="Grupo 2" o:spid="_x0000_s1026" style="position:absolute;margin-left:284pt;margin-top:-17.5pt;width:235.55pt;height:27.15pt;z-index:251658240;mso-width-relative:margin;mso-height-relative:margin" coordsize="34061,42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f/i&#10;//9JQ0NfUFJPRklMRQAHC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gZGhscHR4fICEiIyQlJicoKSorKywtLi8wMTIzNDU2Nzg5Ojs8PT4/QEFCQ0RFRkdISUpL&#10;TE1OT1BQUVJTVFVWV1hZWltcXV5fYGFiY2RlZmdoaWprbG1ub3BxcnN0dXZ3eHl6e3x9fn+AgYKD&#10;hIaHiImKi4yNjo+QkZKTlJWWl5iZmpucnZ6foKGio6SlpqeoqaqrrK2ur7CxsrO0tre4ubq7vL2+&#10;v8DBwsPExcbHyMnKy8zNzs/Q0dLT1NbX2Nna29zd3t/g4eLj5OXm5+jp6uvs7e7v8P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6Pz////////////////////////////////////////p0un/////////&#10;///////////////////////////////86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Ec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u7O3v8vb6////////////////////////&#10;/////////7mamJmcoaattL7K4f///////////////////////////6JXSkxRV11ofZa54///////&#10;/////////////////////7NXABo1UG6Nr9P6/////////////////////////////85vQF97mbfY&#10;+////////////////////////////////+6fhafD4f//////////////////////////////////&#10;///k0e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xMDQ8L3htcEdJbWc6aGVpZ2h0PgogICAg&#10;ICAgICAgICAgICAgICA8eG1wR0ltZzpmb3JtYXQ+SlBFRzwveG1wR0ltZzpmb3JtYXQ+CiAgICAg&#10;ICAgICAgICAgICAgIDx4b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Y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NTMxMTA0NWEtMWI3Ny00N2M0LTg3OGQt&#10;ZmQyYzE5OTZiZmE1PC9zdFJlZjppbnN0YW5jZUlEPgogICAgICAgICAgICA8c3RSZWY6ZG9jdW1l&#10;bnRJRD54bXAuZGlkOjQ4Y2E1NGE3LWYxYTUtMzQ0Ni04YWJkLWE3Y2IzMmUxNDViMT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EMjdG&#10;MTE3NDA3MjA2ODExOTEwOTlDM0I2MDFDNDU0ODwvc3RFdnQ6aW5zdGFuY2VJRD4KICAgICAgICAg&#10;ICAgICAgICAgPHN0RXZ0OndoZW4+MjAwOC0wNC0xN1QxNDoxOToxNSswNToz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QTdGMTE3&#10;NDA3MjA2ODExOEQ0RUQyNDZCM0FEQjFDNjwvc3RFdnQ6aW5zdGFuY2VJRD4KICAgICAgICAgICAg&#10;ICAgICAgPHN0RXZ0OndoZW4+MjAwOC0wNS0xNVQxNzoxMDo0NS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UY3RjExNzQwNzIwNjgxMUE0NkNBNDUxOUQy&#10;NDM1NkI8L3N0RXZ0Omluc3RhbmNlSUQ+CiAgICAgICAgICAgICAgICAgIDxzdEV2dDp3aGVuPjIw&#10;MDgtMDUtMTVUMjI6NTM6Mz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wN0YxMTc0MDcyMDY4MTFBNDZDQTQ1MTlEMjQzNTZCPC9zdEV2dDppbnN0YW5j&#10;ZUlEPgogICAgICAgICAgICAgICAgICA8c3RFdnQ6d2hlbj4yMDA4LTA1LTE1VDIzOjA3OjA3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NzdGMTE3NDA3&#10;MjA2ODExQkREREZEMzhEMENGMjRERDwvc3RFdnQ6aW5zdGFuY2VJRD4KICAgICAgICAgICAgICAg&#10;ICAgPHN0RXZ0OndoZW4+MjAwOC0wNS0xNlQxMDozNTo0My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GOTdGMTE3NDA3MjA2ODExQkREREZEMzhEMENGMjRERDwvc3RFdnQ6&#10;aW5zdGFuY2VJRD4KICAgICAgICAgICAgICAgICAgPHN0RXZ0OndoZW4+MjAwOC0wNS0xNlQxMDo0&#10;MDo1O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I3RjExNzQwNzIwNjgx&#10;MUJERERGRDM4RDBDRjI0REQ8L3N0RXZ0Omluc3RhbmNlSUQ+CiAgICAgICAgICAgICAgICAgIDxz&#10;dEV2dDp3aGVuPjIwMDgtMDUtMTZUMTE6Mjk6MDE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DN0YxMTc0MDcyMDY4MTFCRERERkQzOEQwQ0YyNEREPC9z&#10;dEV2dDppbnN0YW5jZUlEPgogICAgICAgICAgICAgICAgICA8c3RFdnQ6d2hlbj4yMDA4LTA1LTE2&#10;VDExOjI5OjIw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DdGMTE3NDA3MjA2ODExQkREREZEMzhEMENGMjRERDwvc3RFdnQ6aW5zdGFuY2VJRD4KICAg&#10;ICAgICAgICAgICAgICAgPHN0RXZ0OndoZW4+MjAwOC0wNS0xNlQxMTozMDo1NC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kU3RjExNzQwNzIwNjgxMUJE&#10;RERGRDM4RDBDRjI0REQ8L3N0RXZ0Omluc3RhbmNlSUQ+CiAgICAgICAgICAgICAgICAgIDxzdEV2&#10;dDp3aGVuPjIwMDgtMDUtMTZUMTE6MzE6MjI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yMzM2NjhDMTYyMDY4MTFCRERERkQzOEQwQ0YyNEREPC9zdEV2&#10;dDppbnN0YW5jZUlEPgogICAgICAgICAgICAgICAgICA8c3RFdnQ6d2hlbj4yMDA4LTA1LTE2VDEy&#10;OjIzOjQ2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MzMzNjY4QzE2MjA2ODExQkREREZEMzhEMENGMjRERDwvc3RFdnQ6aW5zdGFuY2VJRD4KICAgICAg&#10;ICAgICAgICAgICAgPHN0RXZ0OndoZW4+MjAwOC0wNS0xNlQxMzoyNzo1N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QjQzMzY2OEMxNjIwNjgxMUJERERG&#10;RDM4RDBDRjI0REQ8L3N0RXZ0Omluc3RhbmNlSUQ+CiAgICAgICAgICAgICAgICAgIDxzdEV2dDp3&#10;aGVuPjIwMDgtMDUtMTZUMTM6NDY6MTM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3N0YxMTc0MDcyMDY4MTE5N0MxQkYxNEQxNzU5RTgzPC9zdEV2dDpp&#10;bnN0YW5jZUlEPgogICAgICAgICAgICAgICAgICA8c3RFdnQ6d2hlbj4yMDA4LTA1LTE2VDE1OjQ3&#10;OjU3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DdG&#10;MTE3NDA3MjA2ODExOTdDMUJGMTREMTc1OUU4Mzwvc3RFdnQ6aW5zdGFuY2VJRD4KICAgICAgICAg&#10;ICAgICAgICAgPHN0RXZ0OndoZW4+MjAwOC0wNS0xNlQxNTo1MTowN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jk3RjExNzQwNzIwNjgxMTk3QzFCRjE0&#10;RDE3NTlFODM8L3N0RXZ0Omluc3RhbmNlSUQ+CiAgICAgICAgICAgICAgICAgIDxzdEV2dDp3aGVu&#10;PjIwMDgtMDUtMTZUMTU6NTI6Mj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FCQjFE&#10;QkY4RjI0MkI2Rjg0PC9zdEV2dDppbnN0YW5jZUlEPgogICAgICAgICAgICAgICAgICA8c3RFdnQ6&#10;d2hlbj4yMDA4LTA2LTA5VDE0OjU4OjM2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TdGMTE3NDA3MjA2ODExQUNBRkI4REE4MDg1NEU3Njwvc3RFdnQ6&#10;aW5zdGFuY2VJRD4KICAgICAgICAgICAgICAgICAgPHN0RXZ0OndoZW4+MjAwOC0wNi0xMVQxNDoz&#10;MToyNy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E4&#10;MDExNzQwNzIwNjgxMTgzNDM4M0NEM0E4RDIzMDM8L3N0RXZ0Omluc3RhbmNlSUQ+CiAgICAgICAg&#10;ICAgICAgICAgIDxzdEV2dDp3aGVuPjIwMDgtMDYtMTFUMjI6Mzc6MzU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AxRTU0MDY2NEEzREREMTFCRDMzRDNF&#10;QjhEM0ExMDY4PC9zdEV2dDppbnN0YW5jZUlEPgogICAgICAgICAgICAgICAgICA8c3RFdnQ6d2hl&#10;bj4yMDA4LTA2LTE4VDIyOjI0OjAxKz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2QjZBRTJBNTcyM0VERDExQTZGMUJBQkY3QzVBN0E1MTwvc3RFdnQ6aW5z&#10;dGFuY2VJRD4KICAgICAgICAgICAgICAgICAgPHN0RXZ0OndoZW4+MjAwOC0wNi0xOVQyMDozMDoz&#10;NC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UVBQTY4&#10;QTk4MTQyREQxMTg3MzBFM0VBMDMyNzQzMEU8L3N0RXZ0Omluc3RhbmNlSUQ+CiAgICAgICAgICAg&#10;ICAgICAgIDxzdEV2dDp3aGVuPjIwMDgtMDYtMjVUMTM6NTA6MjUr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U2QTI2Njg4MjAwNzExNjg5RkU4Q0I5RUE4&#10;NUM1NDU5PC9zdEV2dDppbnN0YW5jZUlEPgogICAgICAgICAgICAgICAgICA8c3RFdnQ6d2hlbj4y&#10;MDA4LTA2LTI2VDA1OjUwOjU1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owNzkxQzEyRDZCNDhERDExOTREQTg0NjNCN0QyMjIxODwvc3RFdnQ6aW5zdGFu&#10;Y2VJRD4KICAgICAgICAgICAgICAgICAgPHN0RXZ0OndoZW4+MjAwOC0wNy0wMlQxMjoxNToyMS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kE3RjExNzQw&#10;NzIwNjgxMUFGRkREODUzREVEOUY5Q0M8L3N0RXZ0Omluc3RhbmNlSUQ+CiAgICAgICAgICAgICAg&#10;ICAgIDxzdEV2dDp3aGVuPjIwMDgtMDctMjFUMTU6MDg6MjM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UwNzVENjNCMDgyMDY4MTFBQjA4QjNEOTdDMjk3&#10;ODY5PC9zdEV2dDppbnN0YW5jZUlEPgogICAgICAgICAgICAgICAgICA8c3RFdnQ6d2hlbj4yMDA4&#10;LTEwLTIyVDAzOjExOjMxLTA3OjAwPC9zdEV2dDp3aGVuPgogICAgICAgICAgICAgICAgICA8c3RF&#10;dnQ6c29mdHdhcmVBZ2VudD5BZG9iZSBJbGx1c3RyYXRvciBDUzQ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mIx&#10;ZDE2OTE2LTFjOGUtNjM0ZC04YThhLTc5MGNhODQ5N2JhYzwvc3RFdnQ6aW5zdGFuY2VJRD4KICAg&#10;ICAgICAgICAgICAgICAgPHN0RXZ0OndoZW4+MjAyMy0xMS0yNFQxMDozMDo1NCswMTowMDwvc3RF&#10;dnQ6d2hlbj4KICAgICAgICAgICAgICAgICAgPHN0RXZ0OnNvZnR3YXJlQWdlbnQ+QWRvYmUgSWxs&#10;dXN0cmF0b3IgMjguMCAoV2luZG93cy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GlsbHVzdHJhdG9yOkNyZWF0b3JTdWJUb29sPkFJUm9i&#10;aW48L2lsbHVzdHJhdG9yOkNyZWF0b3JTdWJUb29sPgogICAgICAgICA8cGRmOlByb2R1Y2VyPkFk&#10;b2JlIFBERiBsaWJyYXJ5IDE3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25463;width:8598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">
                <v:imagedata r:id="rId4" o:title="logotipo"/>
              </v:shape>
              <v:shape id="Imagen 1" o:spid="_x0000_s1028" type="#_x0000_t75" alt="Imagen que contiene PowerPoint&#10;&#10;Descripción generada automáticamente" style="position:absolute;width:24676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">
                <v:imagedata r:id="rId5" o:title="Imagen que contiene PowerPoint&#10;&#10;Descripción generada automáticamente"/>
              </v:shape>
              <w10:wrap type="square"/>
            </v:group>
          </w:pict>
        </mc:Fallback>
      </mc:AlternateContent>
    </w:r>
    <w:r w:rsidR="009D1332">
      <w:t xml:space="preserve">  </w:t>
    </w:r>
  </w:p>
  <w:bookmarkEnd w:id="0"/>
  <w:p w14:paraId="09612D43" w14:textId="77777777" w:rsidR="00A03370" w:rsidRDefault="00A03370" w:rsidP="00A03370">
    <w:pPr>
      <w:pStyle w:val="Encabezado"/>
      <w:jc w:val="right"/>
    </w:pPr>
  </w:p>
  <w:p w14:paraId="70122666" w14:textId="77777777" w:rsidR="009D1332" w:rsidRPr="00A03370" w:rsidRDefault="009D1332" w:rsidP="004D0C91">
    <w:pPr>
      <w:pStyle w:val="Encabezado"/>
      <w:jc w:val="center"/>
      <w:rPr>
        <w:rFonts w:ascii="Montserrat" w:hAnsi="Montserrat"/>
        <w:b/>
        <w:u w:val="single"/>
        <w:lang w:val="es-ES"/>
      </w:rPr>
    </w:pPr>
    <w:r>
      <w:t xml:space="preserve">  </w:t>
    </w:r>
    <w:r w:rsidRPr="00A03370">
      <w:rPr>
        <w:rFonts w:ascii="Montserrat" w:hAnsi="Montserrat"/>
        <w:b/>
        <w:u w:val="single"/>
        <w:lang w:val="es-ES"/>
      </w:rPr>
      <w:t>TRAVEL EXPENSES REIMBURSEMENT CLAIM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04FFC" w14:textId="77777777" w:rsidR="004D0C91" w:rsidRDefault="004D0C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18BA4C78"/>
    <w:multiLevelType w:val="hybridMultilevel"/>
    <w:tmpl w:val="BD4CA7B4"/>
    <w:lvl w:ilvl="0" w:tplc="1BD64CA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00DCC"/>
    <w:multiLevelType w:val="hybridMultilevel"/>
    <w:tmpl w:val="C59210AE"/>
    <w:lvl w:ilvl="0" w:tplc="F61E9E76">
      <w:start w:val="1"/>
      <w:numFmt w:val="decimal"/>
      <w:lvlText w:val="(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num w:numId="1" w16cid:durableId="576864102">
    <w:abstractNumId w:val="0"/>
  </w:num>
  <w:num w:numId="2" w16cid:durableId="18541086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BAA"/>
    <w:rsid w:val="00000F05"/>
    <w:rsid w:val="00001E3F"/>
    <w:rsid w:val="000031FA"/>
    <w:rsid w:val="00003ED5"/>
    <w:rsid w:val="000041D9"/>
    <w:rsid w:val="00004A7F"/>
    <w:rsid w:val="00005791"/>
    <w:rsid w:val="00006323"/>
    <w:rsid w:val="00006C9A"/>
    <w:rsid w:val="0001105A"/>
    <w:rsid w:val="000123F7"/>
    <w:rsid w:val="00012DD8"/>
    <w:rsid w:val="0001329F"/>
    <w:rsid w:val="0001486B"/>
    <w:rsid w:val="00020660"/>
    <w:rsid w:val="00020E0D"/>
    <w:rsid w:val="00022F0D"/>
    <w:rsid w:val="00023054"/>
    <w:rsid w:val="00024A99"/>
    <w:rsid w:val="00024CF2"/>
    <w:rsid w:val="00024F68"/>
    <w:rsid w:val="000253CD"/>
    <w:rsid w:val="0002580B"/>
    <w:rsid w:val="00025C65"/>
    <w:rsid w:val="000264AF"/>
    <w:rsid w:val="00026BD1"/>
    <w:rsid w:val="00031B47"/>
    <w:rsid w:val="00032622"/>
    <w:rsid w:val="00032B78"/>
    <w:rsid w:val="000338BA"/>
    <w:rsid w:val="00033F6A"/>
    <w:rsid w:val="00034D5F"/>
    <w:rsid w:val="00035131"/>
    <w:rsid w:val="000369BF"/>
    <w:rsid w:val="00037DA3"/>
    <w:rsid w:val="000401AB"/>
    <w:rsid w:val="00040A5F"/>
    <w:rsid w:val="00042D0D"/>
    <w:rsid w:val="0004303D"/>
    <w:rsid w:val="0004337E"/>
    <w:rsid w:val="00045375"/>
    <w:rsid w:val="000462B6"/>
    <w:rsid w:val="00046483"/>
    <w:rsid w:val="00046ECC"/>
    <w:rsid w:val="000525C1"/>
    <w:rsid w:val="000526AF"/>
    <w:rsid w:val="0005303B"/>
    <w:rsid w:val="00053E55"/>
    <w:rsid w:val="00054D32"/>
    <w:rsid w:val="000552A5"/>
    <w:rsid w:val="0005561B"/>
    <w:rsid w:val="000563D9"/>
    <w:rsid w:val="00061D09"/>
    <w:rsid w:val="00063927"/>
    <w:rsid w:val="000642B0"/>
    <w:rsid w:val="00064B44"/>
    <w:rsid w:val="00066177"/>
    <w:rsid w:val="00067D54"/>
    <w:rsid w:val="0007067E"/>
    <w:rsid w:val="0007217D"/>
    <w:rsid w:val="0007266F"/>
    <w:rsid w:val="00073A41"/>
    <w:rsid w:val="00073FB3"/>
    <w:rsid w:val="00074212"/>
    <w:rsid w:val="00076F98"/>
    <w:rsid w:val="00077915"/>
    <w:rsid w:val="00077C61"/>
    <w:rsid w:val="000805D7"/>
    <w:rsid w:val="00080DBC"/>
    <w:rsid w:val="00080FAD"/>
    <w:rsid w:val="000822EE"/>
    <w:rsid w:val="00082392"/>
    <w:rsid w:val="00083D3B"/>
    <w:rsid w:val="00084306"/>
    <w:rsid w:val="00084D1F"/>
    <w:rsid w:val="000850AF"/>
    <w:rsid w:val="00085870"/>
    <w:rsid w:val="00085A20"/>
    <w:rsid w:val="00090EA5"/>
    <w:rsid w:val="00091D92"/>
    <w:rsid w:val="000936DC"/>
    <w:rsid w:val="00093858"/>
    <w:rsid w:val="00094049"/>
    <w:rsid w:val="000945C3"/>
    <w:rsid w:val="00094C54"/>
    <w:rsid w:val="0009590E"/>
    <w:rsid w:val="0009616A"/>
    <w:rsid w:val="0009663B"/>
    <w:rsid w:val="0009737B"/>
    <w:rsid w:val="00097CC7"/>
    <w:rsid w:val="000A0853"/>
    <w:rsid w:val="000A23D4"/>
    <w:rsid w:val="000A309A"/>
    <w:rsid w:val="000A40E5"/>
    <w:rsid w:val="000A4175"/>
    <w:rsid w:val="000A56A9"/>
    <w:rsid w:val="000A5779"/>
    <w:rsid w:val="000A5E65"/>
    <w:rsid w:val="000A63F8"/>
    <w:rsid w:val="000A663A"/>
    <w:rsid w:val="000A6FE0"/>
    <w:rsid w:val="000A6FE5"/>
    <w:rsid w:val="000A7785"/>
    <w:rsid w:val="000B006E"/>
    <w:rsid w:val="000B0302"/>
    <w:rsid w:val="000B2B48"/>
    <w:rsid w:val="000B3047"/>
    <w:rsid w:val="000B380D"/>
    <w:rsid w:val="000B4112"/>
    <w:rsid w:val="000B495B"/>
    <w:rsid w:val="000B757F"/>
    <w:rsid w:val="000C0061"/>
    <w:rsid w:val="000C05B7"/>
    <w:rsid w:val="000C09F9"/>
    <w:rsid w:val="000C2697"/>
    <w:rsid w:val="000C35DC"/>
    <w:rsid w:val="000C59AA"/>
    <w:rsid w:val="000C5B05"/>
    <w:rsid w:val="000C7325"/>
    <w:rsid w:val="000C7810"/>
    <w:rsid w:val="000C7829"/>
    <w:rsid w:val="000D13D0"/>
    <w:rsid w:val="000D198E"/>
    <w:rsid w:val="000D1E45"/>
    <w:rsid w:val="000D3448"/>
    <w:rsid w:val="000D353B"/>
    <w:rsid w:val="000D6376"/>
    <w:rsid w:val="000D6EB1"/>
    <w:rsid w:val="000D7297"/>
    <w:rsid w:val="000E0B8F"/>
    <w:rsid w:val="000E0DBD"/>
    <w:rsid w:val="000E2DC2"/>
    <w:rsid w:val="000E4566"/>
    <w:rsid w:val="000E5BDB"/>
    <w:rsid w:val="000E6343"/>
    <w:rsid w:val="000E70D4"/>
    <w:rsid w:val="000E7AB1"/>
    <w:rsid w:val="000F0E22"/>
    <w:rsid w:val="000F1E49"/>
    <w:rsid w:val="000F1EDB"/>
    <w:rsid w:val="000F32E8"/>
    <w:rsid w:val="000F49E9"/>
    <w:rsid w:val="000F5171"/>
    <w:rsid w:val="000F5BCA"/>
    <w:rsid w:val="00101546"/>
    <w:rsid w:val="00101C67"/>
    <w:rsid w:val="001021AA"/>
    <w:rsid w:val="001032ED"/>
    <w:rsid w:val="00103C4F"/>
    <w:rsid w:val="00104358"/>
    <w:rsid w:val="00104C97"/>
    <w:rsid w:val="00104D23"/>
    <w:rsid w:val="001050E2"/>
    <w:rsid w:val="00105D84"/>
    <w:rsid w:val="00107407"/>
    <w:rsid w:val="001106FF"/>
    <w:rsid w:val="001111EF"/>
    <w:rsid w:val="001120AD"/>
    <w:rsid w:val="001122DE"/>
    <w:rsid w:val="00112B30"/>
    <w:rsid w:val="001130E7"/>
    <w:rsid w:val="001141D3"/>
    <w:rsid w:val="001145F0"/>
    <w:rsid w:val="00114CB1"/>
    <w:rsid w:val="00114CE5"/>
    <w:rsid w:val="00114F9B"/>
    <w:rsid w:val="001153F7"/>
    <w:rsid w:val="00115630"/>
    <w:rsid w:val="00115E04"/>
    <w:rsid w:val="00117084"/>
    <w:rsid w:val="001174DE"/>
    <w:rsid w:val="00117B8C"/>
    <w:rsid w:val="00121603"/>
    <w:rsid w:val="00122879"/>
    <w:rsid w:val="00122FBE"/>
    <w:rsid w:val="001230F4"/>
    <w:rsid w:val="00125486"/>
    <w:rsid w:val="001260AA"/>
    <w:rsid w:val="00126926"/>
    <w:rsid w:val="001270CF"/>
    <w:rsid w:val="0013019E"/>
    <w:rsid w:val="00131114"/>
    <w:rsid w:val="001327B3"/>
    <w:rsid w:val="00132FAF"/>
    <w:rsid w:val="001330AF"/>
    <w:rsid w:val="00133453"/>
    <w:rsid w:val="00133858"/>
    <w:rsid w:val="00134294"/>
    <w:rsid w:val="00135C5A"/>
    <w:rsid w:val="00136756"/>
    <w:rsid w:val="00137B93"/>
    <w:rsid w:val="00140BC0"/>
    <w:rsid w:val="00140D60"/>
    <w:rsid w:val="00140F2F"/>
    <w:rsid w:val="001419DD"/>
    <w:rsid w:val="00142794"/>
    <w:rsid w:val="00142D93"/>
    <w:rsid w:val="00143D83"/>
    <w:rsid w:val="00144AD0"/>
    <w:rsid w:val="00144D12"/>
    <w:rsid w:val="0014541D"/>
    <w:rsid w:val="00146795"/>
    <w:rsid w:val="0015233B"/>
    <w:rsid w:val="0015288A"/>
    <w:rsid w:val="001541FE"/>
    <w:rsid w:val="0015425C"/>
    <w:rsid w:val="00154B56"/>
    <w:rsid w:val="001552AF"/>
    <w:rsid w:val="00156814"/>
    <w:rsid w:val="00161B21"/>
    <w:rsid w:val="001622C2"/>
    <w:rsid w:val="001627F8"/>
    <w:rsid w:val="00162E5A"/>
    <w:rsid w:val="00163081"/>
    <w:rsid w:val="00163838"/>
    <w:rsid w:val="00164006"/>
    <w:rsid w:val="00164115"/>
    <w:rsid w:val="0016433E"/>
    <w:rsid w:val="001651A1"/>
    <w:rsid w:val="00166B83"/>
    <w:rsid w:val="00167135"/>
    <w:rsid w:val="001675CA"/>
    <w:rsid w:val="00170141"/>
    <w:rsid w:val="0017052C"/>
    <w:rsid w:val="0017357A"/>
    <w:rsid w:val="0017495D"/>
    <w:rsid w:val="001753FC"/>
    <w:rsid w:val="00175AE0"/>
    <w:rsid w:val="00176E89"/>
    <w:rsid w:val="00177D0F"/>
    <w:rsid w:val="00181A39"/>
    <w:rsid w:val="001821B8"/>
    <w:rsid w:val="001826BE"/>
    <w:rsid w:val="00186346"/>
    <w:rsid w:val="00186974"/>
    <w:rsid w:val="00187029"/>
    <w:rsid w:val="001872D8"/>
    <w:rsid w:val="00187531"/>
    <w:rsid w:val="00190A81"/>
    <w:rsid w:val="00190FCF"/>
    <w:rsid w:val="00191EBE"/>
    <w:rsid w:val="00192376"/>
    <w:rsid w:val="001927AF"/>
    <w:rsid w:val="00192CD3"/>
    <w:rsid w:val="00193C2B"/>
    <w:rsid w:val="00194015"/>
    <w:rsid w:val="001948E9"/>
    <w:rsid w:val="00194C6F"/>
    <w:rsid w:val="00194FF6"/>
    <w:rsid w:val="0019567B"/>
    <w:rsid w:val="00195CDA"/>
    <w:rsid w:val="00197423"/>
    <w:rsid w:val="001975E8"/>
    <w:rsid w:val="00197951"/>
    <w:rsid w:val="00197D13"/>
    <w:rsid w:val="001A069F"/>
    <w:rsid w:val="001A0EFC"/>
    <w:rsid w:val="001A227E"/>
    <w:rsid w:val="001A41F6"/>
    <w:rsid w:val="001A52D6"/>
    <w:rsid w:val="001A66B5"/>
    <w:rsid w:val="001A798A"/>
    <w:rsid w:val="001B0721"/>
    <w:rsid w:val="001B1E04"/>
    <w:rsid w:val="001B24B5"/>
    <w:rsid w:val="001B27C2"/>
    <w:rsid w:val="001B281D"/>
    <w:rsid w:val="001B3CDE"/>
    <w:rsid w:val="001B46E7"/>
    <w:rsid w:val="001B4A06"/>
    <w:rsid w:val="001B5E9A"/>
    <w:rsid w:val="001B6351"/>
    <w:rsid w:val="001B6B4A"/>
    <w:rsid w:val="001B7877"/>
    <w:rsid w:val="001C0092"/>
    <w:rsid w:val="001C0921"/>
    <w:rsid w:val="001C1801"/>
    <w:rsid w:val="001C2ECE"/>
    <w:rsid w:val="001C357C"/>
    <w:rsid w:val="001C5D41"/>
    <w:rsid w:val="001D1B0D"/>
    <w:rsid w:val="001D1D9D"/>
    <w:rsid w:val="001D1E46"/>
    <w:rsid w:val="001D2EC7"/>
    <w:rsid w:val="001D31B5"/>
    <w:rsid w:val="001D361A"/>
    <w:rsid w:val="001D3C88"/>
    <w:rsid w:val="001D3CD1"/>
    <w:rsid w:val="001D540C"/>
    <w:rsid w:val="001D5DFE"/>
    <w:rsid w:val="001D5E45"/>
    <w:rsid w:val="001D65BD"/>
    <w:rsid w:val="001D7470"/>
    <w:rsid w:val="001D7D1C"/>
    <w:rsid w:val="001E1E0E"/>
    <w:rsid w:val="001E2324"/>
    <w:rsid w:val="001E3B69"/>
    <w:rsid w:val="001E3F56"/>
    <w:rsid w:val="001E518E"/>
    <w:rsid w:val="001E56A0"/>
    <w:rsid w:val="001E67A4"/>
    <w:rsid w:val="001E70AD"/>
    <w:rsid w:val="001E7677"/>
    <w:rsid w:val="001F10C4"/>
    <w:rsid w:val="001F2E2B"/>
    <w:rsid w:val="001F438F"/>
    <w:rsid w:val="001F44E8"/>
    <w:rsid w:val="001F4D0C"/>
    <w:rsid w:val="001F569E"/>
    <w:rsid w:val="001F5CB1"/>
    <w:rsid w:val="001F5D4B"/>
    <w:rsid w:val="00200250"/>
    <w:rsid w:val="002005B1"/>
    <w:rsid w:val="00201329"/>
    <w:rsid w:val="002017B2"/>
    <w:rsid w:val="0020216F"/>
    <w:rsid w:val="00202258"/>
    <w:rsid w:val="002031C8"/>
    <w:rsid w:val="00203A8D"/>
    <w:rsid w:val="00204675"/>
    <w:rsid w:val="00204B3B"/>
    <w:rsid w:val="00204DD0"/>
    <w:rsid w:val="002052DC"/>
    <w:rsid w:val="00205A0A"/>
    <w:rsid w:val="00205E0E"/>
    <w:rsid w:val="002064B9"/>
    <w:rsid w:val="00207164"/>
    <w:rsid w:val="00207767"/>
    <w:rsid w:val="00207AE9"/>
    <w:rsid w:val="00211404"/>
    <w:rsid w:val="00211662"/>
    <w:rsid w:val="00211941"/>
    <w:rsid w:val="00211C03"/>
    <w:rsid w:val="002129C0"/>
    <w:rsid w:val="002138E1"/>
    <w:rsid w:val="00215111"/>
    <w:rsid w:val="0021575C"/>
    <w:rsid w:val="00216B04"/>
    <w:rsid w:val="00217368"/>
    <w:rsid w:val="0022099A"/>
    <w:rsid w:val="00222064"/>
    <w:rsid w:val="0022206D"/>
    <w:rsid w:val="00222C36"/>
    <w:rsid w:val="00223865"/>
    <w:rsid w:val="002245DE"/>
    <w:rsid w:val="00224E23"/>
    <w:rsid w:val="00225158"/>
    <w:rsid w:val="00226695"/>
    <w:rsid w:val="00226DB6"/>
    <w:rsid w:val="00226E8D"/>
    <w:rsid w:val="00227F8C"/>
    <w:rsid w:val="00230FFE"/>
    <w:rsid w:val="00231125"/>
    <w:rsid w:val="0023232F"/>
    <w:rsid w:val="00233661"/>
    <w:rsid w:val="00235674"/>
    <w:rsid w:val="00236D18"/>
    <w:rsid w:val="00236DE2"/>
    <w:rsid w:val="00237DEE"/>
    <w:rsid w:val="00240628"/>
    <w:rsid w:val="00240BE8"/>
    <w:rsid w:val="00240D10"/>
    <w:rsid w:val="00240DB1"/>
    <w:rsid w:val="00241778"/>
    <w:rsid w:val="00241AD7"/>
    <w:rsid w:val="00242573"/>
    <w:rsid w:val="00242AB0"/>
    <w:rsid w:val="00242F1E"/>
    <w:rsid w:val="00246257"/>
    <w:rsid w:val="00253746"/>
    <w:rsid w:val="00253753"/>
    <w:rsid w:val="002545D0"/>
    <w:rsid w:val="002556B1"/>
    <w:rsid w:val="00255AB7"/>
    <w:rsid w:val="00257656"/>
    <w:rsid w:val="002576FF"/>
    <w:rsid w:val="0026084D"/>
    <w:rsid w:val="00260ED7"/>
    <w:rsid w:val="00261693"/>
    <w:rsid w:val="002616F3"/>
    <w:rsid w:val="002617C5"/>
    <w:rsid w:val="002627B4"/>
    <w:rsid w:val="00262CB8"/>
    <w:rsid w:val="00262DCC"/>
    <w:rsid w:val="00262DD8"/>
    <w:rsid w:val="00263513"/>
    <w:rsid w:val="002635DC"/>
    <w:rsid w:val="00264A94"/>
    <w:rsid w:val="00266027"/>
    <w:rsid w:val="00267AE7"/>
    <w:rsid w:val="00267E19"/>
    <w:rsid w:val="00270F59"/>
    <w:rsid w:val="00271128"/>
    <w:rsid w:val="00272171"/>
    <w:rsid w:val="002728F8"/>
    <w:rsid w:val="00272F27"/>
    <w:rsid w:val="002737CB"/>
    <w:rsid w:val="00274971"/>
    <w:rsid w:val="0027591D"/>
    <w:rsid w:val="00275B8F"/>
    <w:rsid w:val="0028003B"/>
    <w:rsid w:val="00281137"/>
    <w:rsid w:val="00281966"/>
    <w:rsid w:val="002831D6"/>
    <w:rsid w:val="0028530B"/>
    <w:rsid w:val="00285DF4"/>
    <w:rsid w:val="00286220"/>
    <w:rsid w:val="0028654E"/>
    <w:rsid w:val="0029008F"/>
    <w:rsid w:val="002903AA"/>
    <w:rsid w:val="0029041D"/>
    <w:rsid w:val="00290806"/>
    <w:rsid w:val="0029160B"/>
    <w:rsid w:val="002927A9"/>
    <w:rsid w:val="00292DC5"/>
    <w:rsid w:val="00296B7B"/>
    <w:rsid w:val="0029755D"/>
    <w:rsid w:val="002976B1"/>
    <w:rsid w:val="00297ADB"/>
    <w:rsid w:val="002A108D"/>
    <w:rsid w:val="002A31D9"/>
    <w:rsid w:val="002A35B2"/>
    <w:rsid w:val="002A4272"/>
    <w:rsid w:val="002A5D57"/>
    <w:rsid w:val="002A6A4E"/>
    <w:rsid w:val="002A6D12"/>
    <w:rsid w:val="002B0262"/>
    <w:rsid w:val="002B042E"/>
    <w:rsid w:val="002B1846"/>
    <w:rsid w:val="002B6002"/>
    <w:rsid w:val="002C0F07"/>
    <w:rsid w:val="002C2396"/>
    <w:rsid w:val="002C2BAA"/>
    <w:rsid w:val="002C34F0"/>
    <w:rsid w:val="002C3710"/>
    <w:rsid w:val="002C3714"/>
    <w:rsid w:val="002C37C2"/>
    <w:rsid w:val="002C3C65"/>
    <w:rsid w:val="002C412C"/>
    <w:rsid w:val="002C47EC"/>
    <w:rsid w:val="002C5C12"/>
    <w:rsid w:val="002C6796"/>
    <w:rsid w:val="002C6A57"/>
    <w:rsid w:val="002C6AB8"/>
    <w:rsid w:val="002C6C34"/>
    <w:rsid w:val="002C6D9B"/>
    <w:rsid w:val="002D1946"/>
    <w:rsid w:val="002D267F"/>
    <w:rsid w:val="002D4953"/>
    <w:rsid w:val="002D531A"/>
    <w:rsid w:val="002D5E44"/>
    <w:rsid w:val="002D6850"/>
    <w:rsid w:val="002E051B"/>
    <w:rsid w:val="002E0899"/>
    <w:rsid w:val="002E1FC3"/>
    <w:rsid w:val="002E3363"/>
    <w:rsid w:val="002E40CC"/>
    <w:rsid w:val="002E464E"/>
    <w:rsid w:val="002E4BA0"/>
    <w:rsid w:val="002E71FC"/>
    <w:rsid w:val="002E7CAF"/>
    <w:rsid w:val="002F20B5"/>
    <w:rsid w:val="002F219A"/>
    <w:rsid w:val="002F2FA8"/>
    <w:rsid w:val="002F3703"/>
    <w:rsid w:val="002F3BCE"/>
    <w:rsid w:val="002F55E7"/>
    <w:rsid w:val="002F7552"/>
    <w:rsid w:val="0030100E"/>
    <w:rsid w:val="0030135E"/>
    <w:rsid w:val="00301A33"/>
    <w:rsid w:val="00302242"/>
    <w:rsid w:val="00303692"/>
    <w:rsid w:val="0030399E"/>
    <w:rsid w:val="003040A8"/>
    <w:rsid w:val="00305059"/>
    <w:rsid w:val="00307033"/>
    <w:rsid w:val="00310411"/>
    <w:rsid w:val="0031139E"/>
    <w:rsid w:val="0031178E"/>
    <w:rsid w:val="003121AF"/>
    <w:rsid w:val="00312514"/>
    <w:rsid w:val="00312770"/>
    <w:rsid w:val="00313B2C"/>
    <w:rsid w:val="00313D38"/>
    <w:rsid w:val="00315E89"/>
    <w:rsid w:val="00316A28"/>
    <w:rsid w:val="0031717C"/>
    <w:rsid w:val="00317C74"/>
    <w:rsid w:val="00320DA4"/>
    <w:rsid w:val="00321227"/>
    <w:rsid w:val="003219FC"/>
    <w:rsid w:val="00321ADD"/>
    <w:rsid w:val="00323960"/>
    <w:rsid w:val="00324ECC"/>
    <w:rsid w:val="0032558D"/>
    <w:rsid w:val="00326990"/>
    <w:rsid w:val="0032699E"/>
    <w:rsid w:val="00326E40"/>
    <w:rsid w:val="00326E9F"/>
    <w:rsid w:val="003302AC"/>
    <w:rsid w:val="00330564"/>
    <w:rsid w:val="00331095"/>
    <w:rsid w:val="00334643"/>
    <w:rsid w:val="00336ABB"/>
    <w:rsid w:val="0033707B"/>
    <w:rsid w:val="00341E37"/>
    <w:rsid w:val="00342304"/>
    <w:rsid w:val="00345575"/>
    <w:rsid w:val="0035051C"/>
    <w:rsid w:val="003507AB"/>
    <w:rsid w:val="00352352"/>
    <w:rsid w:val="003539AF"/>
    <w:rsid w:val="00354580"/>
    <w:rsid w:val="0035524B"/>
    <w:rsid w:val="003552BE"/>
    <w:rsid w:val="00363993"/>
    <w:rsid w:val="00363D27"/>
    <w:rsid w:val="00364005"/>
    <w:rsid w:val="00364DEE"/>
    <w:rsid w:val="003655E9"/>
    <w:rsid w:val="00365F7D"/>
    <w:rsid w:val="00367B97"/>
    <w:rsid w:val="00367F34"/>
    <w:rsid w:val="00370FE9"/>
    <w:rsid w:val="00371287"/>
    <w:rsid w:val="003716D2"/>
    <w:rsid w:val="003722B0"/>
    <w:rsid w:val="00372E8F"/>
    <w:rsid w:val="00373258"/>
    <w:rsid w:val="00373262"/>
    <w:rsid w:val="003735E1"/>
    <w:rsid w:val="00374256"/>
    <w:rsid w:val="0037428D"/>
    <w:rsid w:val="00374914"/>
    <w:rsid w:val="003755C1"/>
    <w:rsid w:val="00375E6A"/>
    <w:rsid w:val="00376266"/>
    <w:rsid w:val="00377259"/>
    <w:rsid w:val="0037739A"/>
    <w:rsid w:val="003801CA"/>
    <w:rsid w:val="00381219"/>
    <w:rsid w:val="0038134C"/>
    <w:rsid w:val="00381680"/>
    <w:rsid w:val="00381FDC"/>
    <w:rsid w:val="00384766"/>
    <w:rsid w:val="00384AD0"/>
    <w:rsid w:val="0038627B"/>
    <w:rsid w:val="0038696E"/>
    <w:rsid w:val="00387EFF"/>
    <w:rsid w:val="0039097A"/>
    <w:rsid w:val="003911AC"/>
    <w:rsid w:val="003917AA"/>
    <w:rsid w:val="0039271E"/>
    <w:rsid w:val="00392B2F"/>
    <w:rsid w:val="003947F8"/>
    <w:rsid w:val="00395462"/>
    <w:rsid w:val="003963A8"/>
    <w:rsid w:val="003968C7"/>
    <w:rsid w:val="00397D21"/>
    <w:rsid w:val="003A1058"/>
    <w:rsid w:val="003A277A"/>
    <w:rsid w:val="003A34FD"/>
    <w:rsid w:val="003A47E1"/>
    <w:rsid w:val="003A51EB"/>
    <w:rsid w:val="003B2113"/>
    <w:rsid w:val="003B282F"/>
    <w:rsid w:val="003B3AB4"/>
    <w:rsid w:val="003B3FCB"/>
    <w:rsid w:val="003B4CFC"/>
    <w:rsid w:val="003B5501"/>
    <w:rsid w:val="003B618D"/>
    <w:rsid w:val="003B6387"/>
    <w:rsid w:val="003B64D1"/>
    <w:rsid w:val="003C0646"/>
    <w:rsid w:val="003C0AE9"/>
    <w:rsid w:val="003C0CB5"/>
    <w:rsid w:val="003C11A6"/>
    <w:rsid w:val="003C2C62"/>
    <w:rsid w:val="003C30C7"/>
    <w:rsid w:val="003C36B0"/>
    <w:rsid w:val="003C3EC2"/>
    <w:rsid w:val="003C4835"/>
    <w:rsid w:val="003C6467"/>
    <w:rsid w:val="003C7288"/>
    <w:rsid w:val="003C7A33"/>
    <w:rsid w:val="003D28EF"/>
    <w:rsid w:val="003D3B10"/>
    <w:rsid w:val="003D52DC"/>
    <w:rsid w:val="003D6B44"/>
    <w:rsid w:val="003D7980"/>
    <w:rsid w:val="003E125C"/>
    <w:rsid w:val="003E173F"/>
    <w:rsid w:val="003E1E5B"/>
    <w:rsid w:val="003E29FB"/>
    <w:rsid w:val="003E3D51"/>
    <w:rsid w:val="003E527F"/>
    <w:rsid w:val="003E5D4A"/>
    <w:rsid w:val="003E6C6E"/>
    <w:rsid w:val="003E7379"/>
    <w:rsid w:val="003E74EF"/>
    <w:rsid w:val="003F0D39"/>
    <w:rsid w:val="003F0F01"/>
    <w:rsid w:val="003F1426"/>
    <w:rsid w:val="003F19FD"/>
    <w:rsid w:val="003F1BD3"/>
    <w:rsid w:val="003F4D07"/>
    <w:rsid w:val="003F5024"/>
    <w:rsid w:val="003F697A"/>
    <w:rsid w:val="003F784A"/>
    <w:rsid w:val="00400BA2"/>
    <w:rsid w:val="0040100B"/>
    <w:rsid w:val="0040119D"/>
    <w:rsid w:val="004019E1"/>
    <w:rsid w:val="0040372B"/>
    <w:rsid w:val="00403CD0"/>
    <w:rsid w:val="00405118"/>
    <w:rsid w:val="0040540F"/>
    <w:rsid w:val="00406B6C"/>
    <w:rsid w:val="00406BAD"/>
    <w:rsid w:val="00406CC9"/>
    <w:rsid w:val="00406D77"/>
    <w:rsid w:val="00410B07"/>
    <w:rsid w:val="00410CC3"/>
    <w:rsid w:val="00411227"/>
    <w:rsid w:val="0041179C"/>
    <w:rsid w:val="004121AC"/>
    <w:rsid w:val="004124BC"/>
    <w:rsid w:val="00413326"/>
    <w:rsid w:val="0041453A"/>
    <w:rsid w:val="00414C0A"/>
    <w:rsid w:val="00415BE4"/>
    <w:rsid w:val="00416D15"/>
    <w:rsid w:val="00421568"/>
    <w:rsid w:val="00422918"/>
    <w:rsid w:val="00422E0D"/>
    <w:rsid w:val="00423667"/>
    <w:rsid w:val="00424027"/>
    <w:rsid w:val="0042422B"/>
    <w:rsid w:val="00424449"/>
    <w:rsid w:val="0042455D"/>
    <w:rsid w:val="00424681"/>
    <w:rsid w:val="004248B9"/>
    <w:rsid w:val="00425C1D"/>
    <w:rsid w:val="00426D35"/>
    <w:rsid w:val="00426FAE"/>
    <w:rsid w:val="004275FA"/>
    <w:rsid w:val="004321A0"/>
    <w:rsid w:val="004339C0"/>
    <w:rsid w:val="0043413A"/>
    <w:rsid w:val="00435DE4"/>
    <w:rsid w:val="00435F0F"/>
    <w:rsid w:val="004361DA"/>
    <w:rsid w:val="00436E09"/>
    <w:rsid w:val="00441344"/>
    <w:rsid w:val="00441765"/>
    <w:rsid w:val="00442AF2"/>
    <w:rsid w:val="00446CE0"/>
    <w:rsid w:val="004470EE"/>
    <w:rsid w:val="0045086F"/>
    <w:rsid w:val="00450AC1"/>
    <w:rsid w:val="004510CC"/>
    <w:rsid w:val="004521A7"/>
    <w:rsid w:val="00455309"/>
    <w:rsid w:val="00455C0A"/>
    <w:rsid w:val="00456EDB"/>
    <w:rsid w:val="00460409"/>
    <w:rsid w:val="0046164D"/>
    <w:rsid w:val="00462799"/>
    <w:rsid w:val="004633C0"/>
    <w:rsid w:val="00464952"/>
    <w:rsid w:val="00464D8D"/>
    <w:rsid w:val="004659DF"/>
    <w:rsid w:val="00466145"/>
    <w:rsid w:val="0046726C"/>
    <w:rsid w:val="004675BB"/>
    <w:rsid w:val="004679EF"/>
    <w:rsid w:val="00470F7B"/>
    <w:rsid w:val="004710C2"/>
    <w:rsid w:val="004716FF"/>
    <w:rsid w:val="00472E7C"/>
    <w:rsid w:val="004744D5"/>
    <w:rsid w:val="00477BDF"/>
    <w:rsid w:val="00482639"/>
    <w:rsid w:val="00482A3B"/>
    <w:rsid w:val="004843BA"/>
    <w:rsid w:val="00484756"/>
    <w:rsid w:val="00486AA2"/>
    <w:rsid w:val="004871AA"/>
    <w:rsid w:val="00487CD5"/>
    <w:rsid w:val="00487EF1"/>
    <w:rsid w:val="00490C02"/>
    <w:rsid w:val="004920BE"/>
    <w:rsid w:val="004921F0"/>
    <w:rsid w:val="004925C6"/>
    <w:rsid w:val="00493CA3"/>
    <w:rsid w:val="004942CC"/>
    <w:rsid w:val="00496659"/>
    <w:rsid w:val="0049676A"/>
    <w:rsid w:val="00497AA4"/>
    <w:rsid w:val="00497ADE"/>
    <w:rsid w:val="00497FEA"/>
    <w:rsid w:val="004A3334"/>
    <w:rsid w:val="004A366D"/>
    <w:rsid w:val="004A61E5"/>
    <w:rsid w:val="004A6AC5"/>
    <w:rsid w:val="004A74C9"/>
    <w:rsid w:val="004A76F7"/>
    <w:rsid w:val="004A773E"/>
    <w:rsid w:val="004B16B8"/>
    <w:rsid w:val="004B2D55"/>
    <w:rsid w:val="004B32C1"/>
    <w:rsid w:val="004B3668"/>
    <w:rsid w:val="004B47A0"/>
    <w:rsid w:val="004B6795"/>
    <w:rsid w:val="004B6CB8"/>
    <w:rsid w:val="004B73F8"/>
    <w:rsid w:val="004B7516"/>
    <w:rsid w:val="004C0EBF"/>
    <w:rsid w:val="004C1C45"/>
    <w:rsid w:val="004C1CD7"/>
    <w:rsid w:val="004C1D6E"/>
    <w:rsid w:val="004C1DAB"/>
    <w:rsid w:val="004C37B0"/>
    <w:rsid w:val="004C439E"/>
    <w:rsid w:val="004C527A"/>
    <w:rsid w:val="004C55E9"/>
    <w:rsid w:val="004C5ED3"/>
    <w:rsid w:val="004C6215"/>
    <w:rsid w:val="004C73D8"/>
    <w:rsid w:val="004C7ED1"/>
    <w:rsid w:val="004D071B"/>
    <w:rsid w:val="004D0C91"/>
    <w:rsid w:val="004D15B0"/>
    <w:rsid w:val="004D2CD4"/>
    <w:rsid w:val="004D3B20"/>
    <w:rsid w:val="004D5789"/>
    <w:rsid w:val="004D5B61"/>
    <w:rsid w:val="004D6BB4"/>
    <w:rsid w:val="004D7F36"/>
    <w:rsid w:val="004E0B76"/>
    <w:rsid w:val="004E10CB"/>
    <w:rsid w:val="004E13E7"/>
    <w:rsid w:val="004E18BA"/>
    <w:rsid w:val="004E1AC2"/>
    <w:rsid w:val="004E1FA7"/>
    <w:rsid w:val="004E3BF8"/>
    <w:rsid w:val="004E40D1"/>
    <w:rsid w:val="004E43DC"/>
    <w:rsid w:val="004E66FF"/>
    <w:rsid w:val="004E6DF4"/>
    <w:rsid w:val="004E72FB"/>
    <w:rsid w:val="004E7E20"/>
    <w:rsid w:val="004F0315"/>
    <w:rsid w:val="004F14BA"/>
    <w:rsid w:val="004F1917"/>
    <w:rsid w:val="004F273E"/>
    <w:rsid w:val="004F2C00"/>
    <w:rsid w:val="004F5A03"/>
    <w:rsid w:val="004F7343"/>
    <w:rsid w:val="00500198"/>
    <w:rsid w:val="00500540"/>
    <w:rsid w:val="00500680"/>
    <w:rsid w:val="00501FF2"/>
    <w:rsid w:val="0050277C"/>
    <w:rsid w:val="00502951"/>
    <w:rsid w:val="00504B01"/>
    <w:rsid w:val="00505C24"/>
    <w:rsid w:val="0050649B"/>
    <w:rsid w:val="0050669C"/>
    <w:rsid w:val="005074E4"/>
    <w:rsid w:val="0051165D"/>
    <w:rsid w:val="005116D9"/>
    <w:rsid w:val="00513D9A"/>
    <w:rsid w:val="00515803"/>
    <w:rsid w:val="00516ACC"/>
    <w:rsid w:val="00517D16"/>
    <w:rsid w:val="00520C27"/>
    <w:rsid w:val="005217DD"/>
    <w:rsid w:val="005218D4"/>
    <w:rsid w:val="00522D62"/>
    <w:rsid w:val="005249B4"/>
    <w:rsid w:val="00524AE5"/>
    <w:rsid w:val="00524CC7"/>
    <w:rsid w:val="00525A5D"/>
    <w:rsid w:val="00525C4F"/>
    <w:rsid w:val="005269F4"/>
    <w:rsid w:val="00526AA4"/>
    <w:rsid w:val="00526D17"/>
    <w:rsid w:val="00526F98"/>
    <w:rsid w:val="00527BA0"/>
    <w:rsid w:val="0053096C"/>
    <w:rsid w:val="0053160D"/>
    <w:rsid w:val="00533A17"/>
    <w:rsid w:val="00534202"/>
    <w:rsid w:val="00536A2D"/>
    <w:rsid w:val="005379F4"/>
    <w:rsid w:val="00537EC4"/>
    <w:rsid w:val="00540D0B"/>
    <w:rsid w:val="00540E37"/>
    <w:rsid w:val="005414E6"/>
    <w:rsid w:val="00542461"/>
    <w:rsid w:val="00543EFE"/>
    <w:rsid w:val="00545269"/>
    <w:rsid w:val="00550A41"/>
    <w:rsid w:val="00551C65"/>
    <w:rsid w:val="00552C75"/>
    <w:rsid w:val="005545CD"/>
    <w:rsid w:val="00554B4D"/>
    <w:rsid w:val="00554BDB"/>
    <w:rsid w:val="005558F4"/>
    <w:rsid w:val="00557946"/>
    <w:rsid w:val="00560126"/>
    <w:rsid w:val="0056080E"/>
    <w:rsid w:val="00560FAC"/>
    <w:rsid w:val="005615F6"/>
    <w:rsid w:val="00562FB0"/>
    <w:rsid w:val="00563877"/>
    <w:rsid w:val="00563B45"/>
    <w:rsid w:val="00563BFA"/>
    <w:rsid w:val="00565A73"/>
    <w:rsid w:val="005707BC"/>
    <w:rsid w:val="00571856"/>
    <w:rsid w:val="00572236"/>
    <w:rsid w:val="005734F1"/>
    <w:rsid w:val="0057399F"/>
    <w:rsid w:val="0057616F"/>
    <w:rsid w:val="005763FE"/>
    <w:rsid w:val="00577675"/>
    <w:rsid w:val="00580A24"/>
    <w:rsid w:val="00580E47"/>
    <w:rsid w:val="005812D9"/>
    <w:rsid w:val="005818A5"/>
    <w:rsid w:val="005825F9"/>
    <w:rsid w:val="00582819"/>
    <w:rsid w:val="005832E9"/>
    <w:rsid w:val="00585138"/>
    <w:rsid w:val="005855C5"/>
    <w:rsid w:val="00590B2D"/>
    <w:rsid w:val="00590EC0"/>
    <w:rsid w:val="00591B31"/>
    <w:rsid w:val="00591D05"/>
    <w:rsid w:val="005948FA"/>
    <w:rsid w:val="00596D5F"/>
    <w:rsid w:val="00597C4A"/>
    <w:rsid w:val="00597E1D"/>
    <w:rsid w:val="005A0096"/>
    <w:rsid w:val="005A0E47"/>
    <w:rsid w:val="005A2429"/>
    <w:rsid w:val="005A2512"/>
    <w:rsid w:val="005A2AF3"/>
    <w:rsid w:val="005A2E03"/>
    <w:rsid w:val="005A33B4"/>
    <w:rsid w:val="005A3616"/>
    <w:rsid w:val="005A36E5"/>
    <w:rsid w:val="005A55F5"/>
    <w:rsid w:val="005A5637"/>
    <w:rsid w:val="005A5A5E"/>
    <w:rsid w:val="005A6313"/>
    <w:rsid w:val="005A7079"/>
    <w:rsid w:val="005A724E"/>
    <w:rsid w:val="005B1073"/>
    <w:rsid w:val="005B29F4"/>
    <w:rsid w:val="005B5B57"/>
    <w:rsid w:val="005B6342"/>
    <w:rsid w:val="005C0A2E"/>
    <w:rsid w:val="005C2448"/>
    <w:rsid w:val="005C4A57"/>
    <w:rsid w:val="005C6884"/>
    <w:rsid w:val="005D0FBD"/>
    <w:rsid w:val="005D41F3"/>
    <w:rsid w:val="005D4477"/>
    <w:rsid w:val="005D60F4"/>
    <w:rsid w:val="005D636D"/>
    <w:rsid w:val="005D6D77"/>
    <w:rsid w:val="005E006F"/>
    <w:rsid w:val="005E2F44"/>
    <w:rsid w:val="005E4070"/>
    <w:rsid w:val="005E4098"/>
    <w:rsid w:val="005E4C44"/>
    <w:rsid w:val="005E55B2"/>
    <w:rsid w:val="005E5857"/>
    <w:rsid w:val="005E725D"/>
    <w:rsid w:val="005E772F"/>
    <w:rsid w:val="005F130E"/>
    <w:rsid w:val="005F3427"/>
    <w:rsid w:val="005F36BF"/>
    <w:rsid w:val="005F3CAE"/>
    <w:rsid w:val="005F5B64"/>
    <w:rsid w:val="005F761E"/>
    <w:rsid w:val="006012E4"/>
    <w:rsid w:val="0060132D"/>
    <w:rsid w:val="00601EE1"/>
    <w:rsid w:val="00602100"/>
    <w:rsid w:val="00602E4F"/>
    <w:rsid w:val="0060373D"/>
    <w:rsid w:val="006046B5"/>
    <w:rsid w:val="006062AF"/>
    <w:rsid w:val="00606EE6"/>
    <w:rsid w:val="00607352"/>
    <w:rsid w:val="00607C32"/>
    <w:rsid w:val="006110AB"/>
    <w:rsid w:val="00614138"/>
    <w:rsid w:val="0061433C"/>
    <w:rsid w:val="00615A1F"/>
    <w:rsid w:val="006176F1"/>
    <w:rsid w:val="0061772F"/>
    <w:rsid w:val="006210FC"/>
    <w:rsid w:val="00621D3F"/>
    <w:rsid w:val="00622073"/>
    <w:rsid w:val="006220C1"/>
    <w:rsid w:val="006225BC"/>
    <w:rsid w:val="0062322A"/>
    <w:rsid w:val="00623E0C"/>
    <w:rsid w:val="00624803"/>
    <w:rsid w:val="00626548"/>
    <w:rsid w:val="00626614"/>
    <w:rsid w:val="006266FC"/>
    <w:rsid w:val="00626B72"/>
    <w:rsid w:val="00630402"/>
    <w:rsid w:val="00630E16"/>
    <w:rsid w:val="00631C56"/>
    <w:rsid w:val="0063288C"/>
    <w:rsid w:val="006329E8"/>
    <w:rsid w:val="00633617"/>
    <w:rsid w:val="00633A88"/>
    <w:rsid w:val="00634EB9"/>
    <w:rsid w:val="00635992"/>
    <w:rsid w:val="00637D39"/>
    <w:rsid w:val="0064005E"/>
    <w:rsid w:val="0064140E"/>
    <w:rsid w:val="00641464"/>
    <w:rsid w:val="00641B62"/>
    <w:rsid w:val="0064588B"/>
    <w:rsid w:val="006463AC"/>
    <w:rsid w:val="00647B6E"/>
    <w:rsid w:val="00647F22"/>
    <w:rsid w:val="00650FAA"/>
    <w:rsid w:val="00651493"/>
    <w:rsid w:val="00651CD3"/>
    <w:rsid w:val="00652259"/>
    <w:rsid w:val="00653621"/>
    <w:rsid w:val="00655B2C"/>
    <w:rsid w:val="00656C61"/>
    <w:rsid w:val="0065795E"/>
    <w:rsid w:val="00657E31"/>
    <w:rsid w:val="00660E05"/>
    <w:rsid w:val="006620C6"/>
    <w:rsid w:val="00664580"/>
    <w:rsid w:val="006653B5"/>
    <w:rsid w:val="006662DB"/>
    <w:rsid w:val="00666FD9"/>
    <w:rsid w:val="00672F2F"/>
    <w:rsid w:val="00672F53"/>
    <w:rsid w:val="00674609"/>
    <w:rsid w:val="006747E7"/>
    <w:rsid w:val="00675106"/>
    <w:rsid w:val="0067754E"/>
    <w:rsid w:val="00677D70"/>
    <w:rsid w:val="0068017F"/>
    <w:rsid w:val="00680E64"/>
    <w:rsid w:val="006828D6"/>
    <w:rsid w:val="006830FB"/>
    <w:rsid w:val="0068363E"/>
    <w:rsid w:val="00685E51"/>
    <w:rsid w:val="006864CD"/>
    <w:rsid w:val="00686682"/>
    <w:rsid w:val="00687D30"/>
    <w:rsid w:val="006928D8"/>
    <w:rsid w:val="00692B5E"/>
    <w:rsid w:val="006938ED"/>
    <w:rsid w:val="006939A3"/>
    <w:rsid w:val="006943CD"/>
    <w:rsid w:val="00695C00"/>
    <w:rsid w:val="00696942"/>
    <w:rsid w:val="006A078B"/>
    <w:rsid w:val="006A09B0"/>
    <w:rsid w:val="006A18EE"/>
    <w:rsid w:val="006A2AC3"/>
    <w:rsid w:val="006A3C7D"/>
    <w:rsid w:val="006A491B"/>
    <w:rsid w:val="006A5054"/>
    <w:rsid w:val="006A642A"/>
    <w:rsid w:val="006A7009"/>
    <w:rsid w:val="006A7021"/>
    <w:rsid w:val="006B0BE9"/>
    <w:rsid w:val="006B1097"/>
    <w:rsid w:val="006B1FEB"/>
    <w:rsid w:val="006B253F"/>
    <w:rsid w:val="006B317A"/>
    <w:rsid w:val="006B3AEB"/>
    <w:rsid w:val="006B489B"/>
    <w:rsid w:val="006B521E"/>
    <w:rsid w:val="006B557B"/>
    <w:rsid w:val="006B5AC1"/>
    <w:rsid w:val="006B6F2F"/>
    <w:rsid w:val="006C0388"/>
    <w:rsid w:val="006C1521"/>
    <w:rsid w:val="006C1866"/>
    <w:rsid w:val="006C36A9"/>
    <w:rsid w:val="006C3F65"/>
    <w:rsid w:val="006C501F"/>
    <w:rsid w:val="006C7213"/>
    <w:rsid w:val="006D08C7"/>
    <w:rsid w:val="006D1FD8"/>
    <w:rsid w:val="006D2804"/>
    <w:rsid w:val="006D2DF5"/>
    <w:rsid w:val="006D3EFD"/>
    <w:rsid w:val="006D459E"/>
    <w:rsid w:val="006D5B22"/>
    <w:rsid w:val="006D5CC0"/>
    <w:rsid w:val="006D65C5"/>
    <w:rsid w:val="006D6A66"/>
    <w:rsid w:val="006D7760"/>
    <w:rsid w:val="006E12AC"/>
    <w:rsid w:val="006E48A4"/>
    <w:rsid w:val="006E4A01"/>
    <w:rsid w:val="006E4B7F"/>
    <w:rsid w:val="006E4C96"/>
    <w:rsid w:val="006E5FCC"/>
    <w:rsid w:val="006E64DC"/>
    <w:rsid w:val="006E68F0"/>
    <w:rsid w:val="006E7544"/>
    <w:rsid w:val="006F046B"/>
    <w:rsid w:val="006F0711"/>
    <w:rsid w:val="006F18CB"/>
    <w:rsid w:val="006F1F97"/>
    <w:rsid w:val="006F36FF"/>
    <w:rsid w:val="006F3922"/>
    <w:rsid w:val="006F5A8F"/>
    <w:rsid w:val="006F648A"/>
    <w:rsid w:val="006F6895"/>
    <w:rsid w:val="006F754A"/>
    <w:rsid w:val="00700A87"/>
    <w:rsid w:val="0070149C"/>
    <w:rsid w:val="007015B2"/>
    <w:rsid w:val="00701614"/>
    <w:rsid w:val="00703E17"/>
    <w:rsid w:val="00710820"/>
    <w:rsid w:val="0071084E"/>
    <w:rsid w:val="0071091E"/>
    <w:rsid w:val="007113AB"/>
    <w:rsid w:val="00711641"/>
    <w:rsid w:val="00711B57"/>
    <w:rsid w:val="007152FC"/>
    <w:rsid w:val="00715634"/>
    <w:rsid w:val="00716B49"/>
    <w:rsid w:val="00716C2B"/>
    <w:rsid w:val="00720FE9"/>
    <w:rsid w:val="0072116F"/>
    <w:rsid w:val="0072137D"/>
    <w:rsid w:val="00721A9D"/>
    <w:rsid w:val="00721B4B"/>
    <w:rsid w:val="00721CD4"/>
    <w:rsid w:val="00722074"/>
    <w:rsid w:val="0072361F"/>
    <w:rsid w:val="007239FC"/>
    <w:rsid w:val="00723DE2"/>
    <w:rsid w:val="0072417B"/>
    <w:rsid w:val="00724191"/>
    <w:rsid w:val="0072566E"/>
    <w:rsid w:val="00726096"/>
    <w:rsid w:val="00726941"/>
    <w:rsid w:val="00727AC6"/>
    <w:rsid w:val="00727F03"/>
    <w:rsid w:val="007302BF"/>
    <w:rsid w:val="007303D1"/>
    <w:rsid w:val="007305FA"/>
    <w:rsid w:val="00730BF2"/>
    <w:rsid w:val="007318D0"/>
    <w:rsid w:val="00732F60"/>
    <w:rsid w:val="00732F6B"/>
    <w:rsid w:val="007331F4"/>
    <w:rsid w:val="00733721"/>
    <w:rsid w:val="0073599D"/>
    <w:rsid w:val="00735B9F"/>
    <w:rsid w:val="00735BA8"/>
    <w:rsid w:val="00736063"/>
    <w:rsid w:val="007370F8"/>
    <w:rsid w:val="00737F12"/>
    <w:rsid w:val="007404D2"/>
    <w:rsid w:val="00740730"/>
    <w:rsid w:val="007410B1"/>
    <w:rsid w:val="007425D4"/>
    <w:rsid w:val="00743EC1"/>
    <w:rsid w:val="00743F9C"/>
    <w:rsid w:val="0074499B"/>
    <w:rsid w:val="00745313"/>
    <w:rsid w:val="00745630"/>
    <w:rsid w:val="00746E42"/>
    <w:rsid w:val="0074759E"/>
    <w:rsid w:val="00747A80"/>
    <w:rsid w:val="00750D5B"/>
    <w:rsid w:val="00753EFC"/>
    <w:rsid w:val="007544BE"/>
    <w:rsid w:val="00754686"/>
    <w:rsid w:val="0076150D"/>
    <w:rsid w:val="00763185"/>
    <w:rsid w:val="00764F76"/>
    <w:rsid w:val="007665EB"/>
    <w:rsid w:val="0076769E"/>
    <w:rsid w:val="00767726"/>
    <w:rsid w:val="00770432"/>
    <w:rsid w:val="0077075D"/>
    <w:rsid w:val="00771728"/>
    <w:rsid w:val="00771D9F"/>
    <w:rsid w:val="0077224E"/>
    <w:rsid w:val="0077312A"/>
    <w:rsid w:val="0077494E"/>
    <w:rsid w:val="00776661"/>
    <w:rsid w:val="0077719E"/>
    <w:rsid w:val="007772A9"/>
    <w:rsid w:val="007772F3"/>
    <w:rsid w:val="00777C01"/>
    <w:rsid w:val="00780A72"/>
    <w:rsid w:val="00780F7A"/>
    <w:rsid w:val="00781842"/>
    <w:rsid w:val="00781862"/>
    <w:rsid w:val="00784095"/>
    <w:rsid w:val="00784AB3"/>
    <w:rsid w:val="00785D19"/>
    <w:rsid w:val="0079075C"/>
    <w:rsid w:val="0079120B"/>
    <w:rsid w:val="00791D3C"/>
    <w:rsid w:val="00791DF4"/>
    <w:rsid w:val="0079217E"/>
    <w:rsid w:val="007926F3"/>
    <w:rsid w:val="007928C2"/>
    <w:rsid w:val="00792DFB"/>
    <w:rsid w:val="007934A9"/>
    <w:rsid w:val="00794649"/>
    <w:rsid w:val="00794902"/>
    <w:rsid w:val="007970AE"/>
    <w:rsid w:val="00797CB3"/>
    <w:rsid w:val="007A05AD"/>
    <w:rsid w:val="007A1B41"/>
    <w:rsid w:val="007A1E25"/>
    <w:rsid w:val="007A2056"/>
    <w:rsid w:val="007A2071"/>
    <w:rsid w:val="007A3EC4"/>
    <w:rsid w:val="007A403E"/>
    <w:rsid w:val="007A4A2B"/>
    <w:rsid w:val="007A64EE"/>
    <w:rsid w:val="007A685C"/>
    <w:rsid w:val="007A7EF5"/>
    <w:rsid w:val="007B1593"/>
    <w:rsid w:val="007B2782"/>
    <w:rsid w:val="007B27F5"/>
    <w:rsid w:val="007B3392"/>
    <w:rsid w:val="007B521B"/>
    <w:rsid w:val="007B5A04"/>
    <w:rsid w:val="007B606C"/>
    <w:rsid w:val="007B751E"/>
    <w:rsid w:val="007C0FE2"/>
    <w:rsid w:val="007C2A34"/>
    <w:rsid w:val="007C3FA3"/>
    <w:rsid w:val="007C4571"/>
    <w:rsid w:val="007C4C9F"/>
    <w:rsid w:val="007C5B95"/>
    <w:rsid w:val="007C5C16"/>
    <w:rsid w:val="007C5E04"/>
    <w:rsid w:val="007C60FA"/>
    <w:rsid w:val="007C683A"/>
    <w:rsid w:val="007C70EA"/>
    <w:rsid w:val="007D1C64"/>
    <w:rsid w:val="007D2823"/>
    <w:rsid w:val="007D4E14"/>
    <w:rsid w:val="007D5526"/>
    <w:rsid w:val="007D7696"/>
    <w:rsid w:val="007E0B0E"/>
    <w:rsid w:val="007E0D23"/>
    <w:rsid w:val="007E2941"/>
    <w:rsid w:val="007E38A6"/>
    <w:rsid w:val="007E44EB"/>
    <w:rsid w:val="007E4F39"/>
    <w:rsid w:val="007F3A41"/>
    <w:rsid w:val="007F4585"/>
    <w:rsid w:val="007F56FE"/>
    <w:rsid w:val="007F6072"/>
    <w:rsid w:val="007F6881"/>
    <w:rsid w:val="007F6D3A"/>
    <w:rsid w:val="007F785A"/>
    <w:rsid w:val="007F7FD2"/>
    <w:rsid w:val="008006D6"/>
    <w:rsid w:val="00801E54"/>
    <w:rsid w:val="008022B1"/>
    <w:rsid w:val="00802CF2"/>
    <w:rsid w:val="008040FE"/>
    <w:rsid w:val="00804BC9"/>
    <w:rsid w:val="00804C96"/>
    <w:rsid w:val="00804E7C"/>
    <w:rsid w:val="00805D90"/>
    <w:rsid w:val="0080617B"/>
    <w:rsid w:val="00806A0E"/>
    <w:rsid w:val="00810ADE"/>
    <w:rsid w:val="008116F3"/>
    <w:rsid w:val="00811789"/>
    <w:rsid w:val="00813205"/>
    <w:rsid w:val="008152F9"/>
    <w:rsid w:val="00816E0F"/>
    <w:rsid w:val="00817959"/>
    <w:rsid w:val="008206D9"/>
    <w:rsid w:val="00821270"/>
    <w:rsid w:val="0082150E"/>
    <w:rsid w:val="008218DC"/>
    <w:rsid w:val="00821F65"/>
    <w:rsid w:val="00822527"/>
    <w:rsid w:val="00822BDF"/>
    <w:rsid w:val="00822FCD"/>
    <w:rsid w:val="00824A65"/>
    <w:rsid w:val="00824D33"/>
    <w:rsid w:val="00825567"/>
    <w:rsid w:val="0082608D"/>
    <w:rsid w:val="00826C8D"/>
    <w:rsid w:val="00830762"/>
    <w:rsid w:val="008307D5"/>
    <w:rsid w:val="00831A00"/>
    <w:rsid w:val="00832CA9"/>
    <w:rsid w:val="00832E8C"/>
    <w:rsid w:val="00833D17"/>
    <w:rsid w:val="008342D5"/>
    <w:rsid w:val="008348C6"/>
    <w:rsid w:val="00834AA3"/>
    <w:rsid w:val="00836CBB"/>
    <w:rsid w:val="008401B1"/>
    <w:rsid w:val="00841D27"/>
    <w:rsid w:val="00841FF8"/>
    <w:rsid w:val="00843165"/>
    <w:rsid w:val="008433A1"/>
    <w:rsid w:val="00843F1B"/>
    <w:rsid w:val="008441F0"/>
    <w:rsid w:val="0084613A"/>
    <w:rsid w:val="0084628C"/>
    <w:rsid w:val="00846D80"/>
    <w:rsid w:val="00847510"/>
    <w:rsid w:val="0085088C"/>
    <w:rsid w:val="00850D99"/>
    <w:rsid w:val="008547EA"/>
    <w:rsid w:val="00855F55"/>
    <w:rsid w:val="00856170"/>
    <w:rsid w:val="008563F5"/>
    <w:rsid w:val="00861A87"/>
    <w:rsid w:val="008628E9"/>
    <w:rsid w:val="008639D9"/>
    <w:rsid w:val="008656F3"/>
    <w:rsid w:val="00866714"/>
    <w:rsid w:val="00872320"/>
    <w:rsid w:val="00873101"/>
    <w:rsid w:val="00873AE0"/>
    <w:rsid w:val="00874407"/>
    <w:rsid w:val="008760D6"/>
    <w:rsid w:val="008768AC"/>
    <w:rsid w:val="0087708E"/>
    <w:rsid w:val="00881208"/>
    <w:rsid w:val="008812DB"/>
    <w:rsid w:val="0088239C"/>
    <w:rsid w:val="00882E71"/>
    <w:rsid w:val="00884390"/>
    <w:rsid w:val="008856DA"/>
    <w:rsid w:val="00885DAF"/>
    <w:rsid w:val="0088608D"/>
    <w:rsid w:val="0088666D"/>
    <w:rsid w:val="00886C29"/>
    <w:rsid w:val="0088760B"/>
    <w:rsid w:val="00887FBC"/>
    <w:rsid w:val="00890A99"/>
    <w:rsid w:val="00890AB2"/>
    <w:rsid w:val="00890C45"/>
    <w:rsid w:val="00891564"/>
    <w:rsid w:val="008916FC"/>
    <w:rsid w:val="008922F0"/>
    <w:rsid w:val="00894431"/>
    <w:rsid w:val="00895015"/>
    <w:rsid w:val="00895994"/>
    <w:rsid w:val="00896996"/>
    <w:rsid w:val="0089745E"/>
    <w:rsid w:val="0089773B"/>
    <w:rsid w:val="0089778E"/>
    <w:rsid w:val="008A12FD"/>
    <w:rsid w:val="008A233B"/>
    <w:rsid w:val="008A25F4"/>
    <w:rsid w:val="008A4D1C"/>
    <w:rsid w:val="008A4D29"/>
    <w:rsid w:val="008A5792"/>
    <w:rsid w:val="008A5A51"/>
    <w:rsid w:val="008A7708"/>
    <w:rsid w:val="008B1386"/>
    <w:rsid w:val="008B3039"/>
    <w:rsid w:val="008B31EB"/>
    <w:rsid w:val="008B3478"/>
    <w:rsid w:val="008B38E2"/>
    <w:rsid w:val="008B3A54"/>
    <w:rsid w:val="008B451D"/>
    <w:rsid w:val="008B4534"/>
    <w:rsid w:val="008B4B23"/>
    <w:rsid w:val="008B6096"/>
    <w:rsid w:val="008C071C"/>
    <w:rsid w:val="008C100E"/>
    <w:rsid w:val="008C12A5"/>
    <w:rsid w:val="008C1FDB"/>
    <w:rsid w:val="008C3AED"/>
    <w:rsid w:val="008C3E23"/>
    <w:rsid w:val="008C6481"/>
    <w:rsid w:val="008C7241"/>
    <w:rsid w:val="008C7523"/>
    <w:rsid w:val="008C797B"/>
    <w:rsid w:val="008D10B6"/>
    <w:rsid w:val="008D21EF"/>
    <w:rsid w:val="008D2DD0"/>
    <w:rsid w:val="008D36E2"/>
    <w:rsid w:val="008D4CC8"/>
    <w:rsid w:val="008D4FBB"/>
    <w:rsid w:val="008D5A96"/>
    <w:rsid w:val="008E0CCD"/>
    <w:rsid w:val="008E2678"/>
    <w:rsid w:val="008E2E2C"/>
    <w:rsid w:val="008E31C6"/>
    <w:rsid w:val="008E4ECB"/>
    <w:rsid w:val="008E67D3"/>
    <w:rsid w:val="008E77A4"/>
    <w:rsid w:val="008F03BF"/>
    <w:rsid w:val="008F050E"/>
    <w:rsid w:val="008F128E"/>
    <w:rsid w:val="008F1AB9"/>
    <w:rsid w:val="008F2402"/>
    <w:rsid w:val="008F387D"/>
    <w:rsid w:val="008F3F8D"/>
    <w:rsid w:val="008F4F5C"/>
    <w:rsid w:val="008F5366"/>
    <w:rsid w:val="008F64C0"/>
    <w:rsid w:val="008F68AF"/>
    <w:rsid w:val="008F6B07"/>
    <w:rsid w:val="008F7538"/>
    <w:rsid w:val="008F7C67"/>
    <w:rsid w:val="00900203"/>
    <w:rsid w:val="00900680"/>
    <w:rsid w:val="00902085"/>
    <w:rsid w:val="00902437"/>
    <w:rsid w:val="00903761"/>
    <w:rsid w:val="00904550"/>
    <w:rsid w:val="00905A01"/>
    <w:rsid w:val="009068F0"/>
    <w:rsid w:val="009075A9"/>
    <w:rsid w:val="0090775D"/>
    <w:rsid w:val="009079DF"/>
    <w:rsid w:val="00907CF4"/>
    <w:rsid w:val="00910C97"/>
    <w:rsid w:val="00911564"/>
    <w:rsid w:val="00911CA5"/>
    <w:rsid w:val="00911CDE"/>
    <w:rsid w:val="00912AA7"/>
    <w:rsid w:val="00912EC4"/>
    <w:rsid w:val="00914116"/>
    <w:rsid w:val="00914946"/>
    <w:rsid w:val="00914F21"/>
    <w:rsid w:val="009161F8"/>
    <w:rsid w:val="0092222D"/>
    <w:rsid w:val="00922B40"/>
    <w:rsid w:val="00922D70"/>
    <w:rsid w:val="00922DE9"/>
    <w:rsid w:val="00923945"/>
    <w:rsid w:val="00924258"/>
    <w:rsid w:val="00926BF0"/>
    <w:rsid w:val="0092715F"/>
    <w:rsid w:val="009278EE"/>
    <w:rsid w:val="0093058B"/>
    <w:rsid w:val="00931ACD"/>
    <w:rsid w:val="00933E3A"/>
    <w:rsid w:val="00934666"/>
    <w:rsid w:val="0093550A"/>
    <w:rsid w:val="00936206"/>
    <w:rsid w:val="00936C94"/>
    <w:rsid w:val="00937990"/>
    <w:rsid w:val="00940A9B"/>
    <w:rsid w:val="00941D18"/>
    <w:rsid w:val="00943219"/>
    <w:rsid w:val="00943C99"/>
    <w:rsid w:val="00944483"/>
    <w:rsid w:val="00944BF3"/>
    <w:rsid w:val="0094528B"/>
    <w:rsid w:val="00945C69"/>
    <w:rsid w:val="0094683F"/>
    <w:rsid w:val="00950D17"/>
    <w:rsid w:val="0095426D"/>
    <w:rsid w:val="0095755D"/>
    <w:rsid w:val="00960355"/>
    <w:rsid w:val="00960D72"/>
    <w:rsid w:val="009619DB"/>
    <w:rsid w:val="009629B5"/>
    <w:rsid w:val="00964D1A"/>
    <w:rsid w:val="009666C8"/>
    <w:rsid w:val="0096787F"/>
    <w:rsid w:val="009707F1"/>
    <w:rsid w:val="00970CA3"/>
    <w:rsid w:val="00971966"/>
    <w:rsid w:val="009739DB"/>
    <w:rsid w:val="00973B5C"/>
    <w:rsid w:val="009754E8"/>
    <w:rsid w:val="0097715C"/>
    <w:rsid w:val="00977BFC"/>
    <w:rsid w:val="00980AA9"/>
    <w:rsid w:val="00980C7E"/>
    <w:rsid w:val="0098119B"/>
    <w:rsid w:val="00981517"/>
    <w:rsid w:val="009821F5"/>
    <w:rsid w:val="00982339"/>
    <w:rsid w:val="00982852"/>
    <w:rsid w:val="00982B99"/>
    <w:rsid w:val="00982D01"/>
    <w:rsid w:val="009836C8"/>
    <w:rsid w:val="0099123F"/>
    <w:rsid w:val="0099131B"/>
    <w:rsid w:val="009921D9"/>
    <w:rsid w:val="00993222"/>
    <w:rsid w:val="009934FA"/>
    <w:rsid w:val="009951D9"/>
    <w:rsid w:val="00996047"/>
    <w:rsid w:val="0099648F"/>
    <w:rsid w:val="009A2289"/>
    <w:rsid w:val="009A2671"/>
    <w:rsid w:val="009A27DF"/>
    <w:rsid w:val="009A44DE"/>
    <w:rsid w:val="009B1FBB"/>
    <w:rsid w:val="009B2389"/>
    <w:rsid w:val="009B2E56"/>
    <w:rsid w:val="009B40DD"/>
    <w:rsid w:val="009B46D9"/>
    <w:rsid w:val="009B6EEC"/>
    <w:rsid w:val="009C033E"/>
    <w:rsid w:val="009C0873"/>
    <w:rsid w:val="009C10CA"/>
    <w:rsid w:val="009C1F7D"/>
    <w:rsid w:val="009C20F9"/>
    <w:rsid w:val="009C21DE"/>
    <w:rsid w:val="009C3A61"/>
    <w:rsid w:val="009C3AB5"/>
    <w:rsid w:val="009C583C"/>
    <w:rsid w:val="009C74AC"/>
    <w:rsid w:val="009C7B64"/>
    <w:rsid w:val="009D0DCC"/>
    <w:rsid w:val="009D1332"/>
    <w:rsid w:val="009D1625"/>
    <w:rsid w:val="009D2E95"/>
    <w:rsid w:val="009D2EEF"/>
    <w:rsid w:val="009D38A6"/>
    <w:rsid w:val="009D509F"/>
    <w:rsid w:val="009E058E"/>
    <w:rsid w:val="009E08F7"/>
    <w:rsid w:val="009E1D6B"/>
    <w:rsid w:val="009E2025"/>
    <w:rsid w:val="009E2C3B"/>
    <w:rsid w:val="009E3E40"/>
    <w:rsid w:val="009E43F9"/>
    <w:rsid w:val="009E4724"/>
    <w:rsid w:val="009E56F4"/>
    <w:rsid w:val="009E6186"/>
    <w:rsid w:val="009E6A54"/>
    <w:rsid w:val="009E7507"/>
    <w:rsid w:val="009E7DAB"/>
    <w:rsid w:val="009F0CE4"/>
    <w:rsid w:val="009F1341"/>
    <w:rsid w:val="009F1F76"/>
    <w:rsid w:val="009F20E0"/>
    <w:rsid w:val="009F31D8"/>
    <w:rsid w:val="009F32B2"/>
    <w:rsid w:val="009F46CD"/>
    <w:rsid w:val="009F4E4D"/>
    <w:rsid w:val="00A0038D"/>
    <w:rsid w:val="00A00890"/>
    <w:rsid w:val="00A00BB6"/>
    <w:rsid w:val="00A02873"/>
    <w:rsid w:val="00A02E19"/>
    <w:rsid w:val="00A03370"/>
    <w:rsid w:val="00A043CD"/>
    <w:rsid w:val="00A046F7"/>
    <w:rsid w:val="00A0556D"/>
    <w:rsid w:val="00A0570A"/>
    <w:rsid w:val="00A058CF"/>
    <w:rsid w:val="00A06484"/>
    <w:rsid w:val="00A06BB3"/>
    <w:rsid w:val="00A10AA4"/>
    <w:rsid w:val="00A1123C"/>
    <w:rsid w:val="00A11AB0"/>
    <w:rsid w:val="00A12367"/>
    <w:rsid w:val="00A1238D"/>
    <w:rsid w:val="00A12A90"/>
    <w:rsid w:val="00A12C7F"/>
    <w:rsid w:val="00A14338"/>
    <w:rsid w:val="00A1438D"/>
    <w:rsid w:val="00A14B0E"/>
    <w:rsid w:val="00A154CA"/>
    <w:rsid w:val="00A15BA4"/>
    <w:rsid w:val="00A1629F"/>
    <w:rsid w:val="00A17048"/>
    <w:rsid w:val="00A179F2"/>
    <w:rsid w:val="00A207E7"/>
    <w:rsid w:val="00A219F0"/>
    <w:rsid w:val="00A22614"/>
    <w:rsid w:val="00A24748"/>
    <w:rsid w:val="00A265CF"/>
    <w:rsid w:val="00A266E0"/>
    <w:rsid w:val="00A27265"/>
    <w:rsid w:val="00A2736C"/>
    <w:rsid w:val="00A2775E"/>
    <w:rsid w:val="00A30AA3"/>
    <w:rsid w:val="00A315ED"/>
    <w:rsid w:val="00A323E2"/>
    <w:rsid w:val="00A335AB"/>
    <w:rsid w:val="00A33E43"/>
    <w:rsid w:val="00A354CC"/>
    <w:rsid w:val="00A356B6"/>
    <w:rsid w:val="00A374AB"/>
    <w:rsid w:val="00A37692"/>
    <w:rsid w:val="00A376BA"/>
    <w:rsid w:val="00A377DB"/>
    <w:rsid w:val="00A406FF"/>
    <w:rsid w:val="00A40CEE"/>
    <w:rsid w:val="00A433D4"/>
    <w:rsid w:val="00A437FB"/>
    <w:rsid w:val="00A4426C"/>
    <w:rsid w:val="00A44625"/>
    <w:rsid w:val="00A44CAA"/>
    <w:rsid w:val="00A46747"/>
    <w:rsid w:val="00A46E10"/>
    <w:rsid w:val="00A475FC"/>
    <w:rsid w:val="00A4770A"/>
    <w:rsid w:val="00A50EEA"/>
    <w:rsid w:val="00A5219C"/>
    <w:rsid w:val="00A5575F"/>
    <w:rsid w:val="00A5678D"/>
    <w:rsid w:val="00A5683C"/>
    <w:rsid w:val="00A57F6B"/>
    <w:rsid w:val="00A61E49"/>
    <w:rsid w:val="00A621C7"/>
    <w:rsid w:val="00A62721"/>
    <w:rsid w:val="00A70128"/>
    <w:rsid w:val="00A707CA"/>
    <w:rsid w:val="00A70935"/>
    <w:rsid w:val="00A72E81"/>
    <w:rsid w:val="00A739BA"/>
    <w:rsid w:val="00A75419"/>
    <w:rsid w:val="00A75CE8"/>
    <w:rsid w:val="00A76446"/>
    <w:rsid w:val="00A76C44"/>
    <w:rsid w:val="00A80668"/>
    <w:rsid w:val="00A82AE2"/>
    <w:rsid w:val="00A82B5F"/>
    <w:rsid w:val="00A82B8D"/>
    <w:rsid w:val="00A82FBC"/>
    <w:rsid w:val="00A842C7"/>
    <w:rsid w:val="00A84D57"/>
    <w:rsid w:val="00A850B7"/>
    <w:rsid w:val="00A8530C"/>
    <w:rsid w:val="00A856D2"/>
    <w:rsid w:val="00A85A11"/>
    <w:rsid w:val="00A8654A"/>
    <w:rsid w:val="00A86CC9"/>
    <w:rsid w:val="00A8775C"/>
    <w:rsid w:val="00A87DA8"/>
    <w:rsid w:val="00A905A4"/>
    <w:rsid w:val="00A91DC5"/>
    <w:rsid w:val="00A9224D"/>
    <w:rsid w:val="00A92BDA"/>
    <w:rsid w:val="00A93C62"/>
    <w:rsid w:val="00A9402A"/>
    <w:rsid w:val="00A94232"/>
    <w:rsid w:val="00A94834"/>
    <w:rsid w:val="00A94DEF"/>
    <w:rsid w:val="00A94E3E"/>
    <w:rsid w:val="00AA0081"/>
    <w:rsid w:val="00AA0A45"/>
    <w:rsid w:val="00AA0F8F"/>
    <w:rsid w:val="00AA286C"/>
    <w:rsid w:val="00AA6198"/>
    <w:rsid w:val="00AA6502"/>
    <w:rsid w:val="00AA7A48"/>
    <w:rsid w:val="00AA7E7E"/>
    <w:rsid w:val="00AB15B0"/>
    <w:rsid w:val="00AB40CD"/>
    <w:rsid w:val="00AB47BA"/>
    <w:rsid w:val="00AB4EC8"/>
    <w:rsid w:val="00AB501E"/>
    <w:rsid w:val="00AB6AFA"/>
    <w:rsid w:val="00AC0BAA"/>
    <w:rsid w:val="00AC5969"/>
    <w:rsid w:val="00AC72AC"/>
    <w:rsid w:val="00AC756F"/>
    <w:rsid w:val="00AC7657"/>
    <w:rsid w:val="00AC78B8"/>
    <w:rsid w:val="00AC79A8"/>
    <w:rsid w:val="00AD0D1C"/>
    <w:rsid w:val="00AD0EC5"/>
    <w:rsid w:val="00AD4089"/>
    <w:rsid w:val="00AD4470"/>
    <w:rsid w:val="00AD48FD"/>
    <w:rsid w:val="00AD4ACF"/>
    <w:rsid w:val="00AD4D98"/>
    <w:rsid w:val="00AD5341"/>
    <w:rsid w:val="00AD598C"/>
    <w:rsid w:val="00AD6C93"/>
    <w:rsid w:val="00AD7882"/>
    <w:rsid w:val="00AE23DE"/>
    <w:rsid w:val="00AE2571"/>
    <w:rsid w:val="00AE37FA"/>
    <w:rsid w:val="00AE3EEA"/>
    <w:rsid w:val="00AE45B5"/>
    <w:rsid w:val="00AE4FC8"/>
    <w:rsid w:val="00AE56AF"/>
    <w:rsid w:val="00AE6AA8"/>
    <w:rsid w:val="00AE706D"/>
    <w:rsid w:val="00AE75E1"/>
    <w:rsid w:val="00AE7FA2"/>
    <w:rsid w:val="00AF00F5"/>
    <w:rsid w:val="00AF1073"/>
    <w:rsid w:val="00AF1F6F"/>
    <w:rsid w:val="00AF247B"/>
    <w:rsid w:val="00AF2A75"/>
    <w:rsid w:val="00AF3EDA"/>
    <w:rsid w:val="00AF4E92"/>
    <w:rsid w:val="00AF550C"/>
    <w:rsid w:val="00AF5D4A"/>
    <w:rsid w:val="00AF788F"/>
    <w:rsid w:val="00B00769"/>
    <w:rsid w:val="00B02757"/>
    <w:rsid w:val="00B030E3"/>
    <w:rsid w:val="00B03EBE"/>
    <w:rsid w:val="00B048B9"/>
    <w:rsid w:val="00B07E22"/>
    <w:rsid w:val="00B10388"/>
    <w:rsid w:val="00B10B37"/>
    <w:rsid w:val="00B11524"/>
    <w:rsid w:val="00B11669"/>
    <w:rsid w:val="00B1315F"/>
    <w:rsid w:val="00B135BB"/>
    <w:rsid w:val="00B1378F"/>
    <w:rsid w:val="00B13951"/>
    <w:rsid w:val="00B14CE0"/>
    <w:rsid w:val="00B15FB2"/>
    <w:rsid w:val="00B163F3"/>
    <w:rsid w:val="00B1649C"/>
    <w:rsid w:val="00B166B0"/>
    <w:rsid w:val="00B207A3"/>
    <w:rsid w:val="00B21B49"/>
    <w:rsid w:val="00B24964"/>
    <w:rsid w:val="00B24ED2"/>
    <w:rsid w:val="00B26205"/>
    <w:rsid w:val="00B26E4A"/>
    <w:rsid w:val="00B27487"/>
    <w:rsid w:val="00B2774E"/>
    <w:rsid w:val="00B301FF"/>
    <w:rsid w:val="00B303E6"/>
    <w:rsid w:val="00B31C4B"/>
    <w:rsid w:val="00B31ED3"/>
    <w:rsid w:val="00B32DDA"/>
    <w:rsid w:val="00B32E6D"/>
    <w:rsid w:val="00B338AD"/>
    <w:rsid w:val="00B33A89"/>
    <w:rsid w:val="00B34011"/>
    <w:rsid w:val="00B34511"/>
    <w:rsid w:val="00B35023"/>
    <w:rsid w:val="00B365C3"/>
    <w:rsid w:val="00B40271"/>
    <w:rsid w:val="00B40C42"/>
    <w:rsid w:val="00B42323"/>
    <w:rsid w:val="00B46CC8"/>
    <w:rsid w:val="00B46F9D"/>
    <w:rsid w:val="00B5113F"/>
    <w:rsid w:val="00B51B95"/>
    <w:rsid w:val="00B531AF"/>
    <w:rsid w:val="00B53F96"/>
    <w:rsid w:val="00B541A8"/>
    <w:rsid w:val="00B543B0"/>
    <w:rsid w:val="00B545B7"/>
    <w:rsid w:val="00B54ED8"/>
    <w:rsid w:val="00B56C49"/>
    <w:rsid w:val="00B56D7E"/>
    <w:rsid w:val="00B56FE6"/>
    <w:rsid w:val="00B578A3"/>
    <w:rsid w:val="00B57A82"/>
    <w:rsid w:val="00B60DCB"/>
    <w:rsid w:val="00B612D1"/>
    <w:rsid w:val="00B61CBE"/>
    <w:rsid w:val="00B651B6"/>
    <w:rsid w:val="00B65C1C"/>
    <w:rsid w:val="00B65E97"/>
    <w:rsid w:val="00B66ED5"/>
    <w:rsid w:val="00B67331"/>
    <w:rsid w:val="00B71B76"/>
    <w:rsid w:val="00B72857"/>
    <w:rsid w:val="00B72AF9"/>
    <w:rsid w:val="00B73224"/>
    <w:rsid w:val="00B74327"/>
    <w:rsid w:val="00B74364"/>
    <w:rsid w:val="00B75A10"/>
    <w:rsid w:val="00B7626C"/>
    <w:rsid w:val="00B77EA8"/>
    <w:rsid w:val="00B80550"/>
    <w:rsid w:val="00B8183B"/>
    <w:rsid w:val="00B81DBE"/>
    <w:rsid w:val="00B82FC6"/>
    <w:rsid w:val="00B83B0E"/>
    <w:rsid w:val="00B852AB"/>
    <w:rsid w:val="00B8641E"/>
    <w:rsid w:val="00B902A5"/>
    <w:rsid w:val="00B903D3"/>
    <w:rsid w:val="00B9319B"/>
    <w:rsid w:val="00B93F59"/>
    <w:rsid w:val="00B95BE1"/>
    <w:rsid w:val="00B96943"/>
    <w:rsid w:val="00B97420"/>
    <w:rsid w:val="00BA180A"/>
    <w:rsid w:val="00BA22FF"/>
    <w:rsid w:val="00BA23F4"/>
    <w:rsid w:val="00BA3A6E"/>
    <w:rsid w:val="00BA3C27"/>
    <w:rsid w:val="00BA56E9"/>
    <w:rsid w:val="00BA6A2E"/>
    <w:rsid w:val="00BB05A5"/>
    <w:rsid w:val="00BB0A58"/>
    <w:rsid w:val="00BB0D91"/>
    <w:rsid w:val="00BB1BD3"/>
    <w:rsid w:val="00BB40E2"/>
    <w:rsid w:val="00BB4380"/>
    <w:rsid w:val="00BB464E"/>
    <w:rsid w:val="00BB508D"/>
    <w:rsid w:val="00BB631D"/>
    <w:rsid w:val="00BC0689"/>
    <w:rsid w:val="00BC24CC"/>
    <w:rsid w:val="00BC2688"/>
    <w:rsid w:val="00BC3935"/>
    <w:rsid w:val="00BC3EB9"/>
    <w:rsid w:val="00BC3F39"/>
    <w:rsid w:val="00BC4EE4"/>
    <w:rsid w:val="00BC53CB"/>
    <w:rsid w:val="00BC5FDE"/>
    <w:rsid w:val="00BD028B"/>
    <w:rsid w:val="00BD04B5"/>
    <w:rsid w:val="00BD08C4"/>
    <w:rsid w:val="00BD19FB"/>
    <w:rsid w:val="00BD4089"/>
    <w:rsid w:val="00BD4522"/>
    <w:rsid w:val="00BD6DB3"/>
    <w:rsid w:val="00BE00E9"/>
    <w:rsid w:val="00BE017A"/>
    <w:rsid w:val="00BE0C92"/>
    <w:rsid w:val="00BE2421"/>
    <w:rsid w:val="00BE6127"/>
    <w:rsid w:val="00BE6D48"/>
    <w:rsid w:val="00BE6F69"/>
    <w:rsid w:val="00BF25D4"/>
    <w:rsid w:val="00BF2EF9"/>
    <w:rsid w:val="00BF4D3F"/>
    <w:rsid w:val="00BF4E1B"/>
    <w:rsid w:val="00BF4E86"/>
    <w:rsid w:val="00BF5057"/>
    <w:rsid w:val="00BF51FA"/>
    <w:rsid w:val="00BF5F30"/>
    <w:rsid w:val="00BF6836"/>
    <w:rsid w:val="00BF727E"/>
    <w:rsid w:val="00BF7B9A"/>
    <w:rsid w:val="00C00AB4"/>
    <w:rsid w:val="00C01C8A"/>
    <w:rsid w:val="00C037D1"/>
    <w:rsid w:val="00C049F2"/>
    <w:rsid w:val="00C04B84"/>
    <w:rsid w:val="00C04C95"/>
    <w:rsid w:val="00C053AB"/>
    <w:rsid w:val="00C061AE"/>
    <w:rsid w:val="00C074CC"/>
    <w:rsid w:val="00C077B4"/>
    <w:rsid w:val="00C10436"/>
    <w:rsid w:val="00C1069E"/>
    <w:rsid w:val="00C10E78"/>
    <w:rsid w:val="00C11FA8"/>
    <w:rsid w:val="00C1326E"/>
    <w:rsid w:val="00C175AB"/>
    <w:rsid w:val="00C17F03"/>
    <w:rsid w:val="00C22031"/>
    <w:rsid w:val="00C23183"/>
    <w:rsid w:val="00C2474E"/>
    <w:rsid w:val="00C24BB1"/>
    <w:rsid w:val="00C250E4"/>
    <w:rsid w:val="00C25296"/>
    <w:rsid w:val="00C25637"/>
    <w:rsid w:val="00C27CC1"/>
    <w:rsid w:val="00C30C93"/>
    <w:rsid w:val="00C31C37"/>
    <w:rsid w:val="00C320A0"/>
    <w:rsid w:val="00C3325F"/>
    <w:rsid w:val="00C33514"/>
    <w:rsid w:val="00C33839"/>
    <w:rsid w:val="00C342CA"/>
    <w:rsid w:val="00C357E6"/>
    <w:rsid w:val="00C37EE3"/>
    <w:rsid w:val="00C4017D"/>
    <w:rsid w:val="00C40A80"/>
    <w:rsid w:val="00C40B6D"/>
    <w:rsid w:val="00C428FB"/>
    <w:rsid w:val="00C42D3A"/>
    <w:rsid w:val="00C43C9A"/>
    <w:rsid w:val="00C444B5"/>
    <w:rsid w:val="00C4570E"/>
    <w:rsid w:val="00C458D8"/>
    <w:rsid w:val="00C478C6"/>
    <w:rsid w:val="00C50117"/>
    <w:rsid w:val="00C52684"/>
    <w:rsid w:val="00C52B21"/>
    <w:rsid w:val="00C52C81"/>
    <w:rsid w:val="00C52F40"/>
    <w:rsid w:val="00C54122"/>
    <w:rsid w:val="00C54C1B"/>
    <w:rsid w:val="00C57239"/>
    <w:rsid w:val="00C57F1A"/>
    <w:rsid w:val="00C608AB"/>
    <w:rsid w:val="00C61522"/>
    <w:rsid w:val="00C62CDD"/>
    <w:rsid w:val="00C63202"/>
    <w:rsid w:val="00C649B3"/>
    <w:rsid w:val="00C64D39"/>
    <w:rsid w:val="00C64F53"/>
    <w:rsid w:val="00C66ED9"/>
    <w:rsid w:val="00C66F38"/>
    <w:rsid w:val="00C70338"/>
    <w:rsid w:val="00C7040D"/>
    <w:rsid w:val="00C705A3"/>
    <w:rsid w:val="00C74DDD"/>
    <w:rsid w:val="00C75312"/>
    <w:rsid w:val="00C754A3"/>
    <w:rsid w:val="00C7638C"/>
    <w:rsid w:val="00C81F9A"/>
    <w:rsid w:val="00C845B1"/>
    <w:rsid w:val="00C845FF"/>
    <w:rsid w:val="00C857CC"/>
    <w:rsid w:val="00C85FB5"/>
    <w:rsid w:val="00C863CD"/>
    <w:rsid w:val="00C86976"/>
    <w:rsid w:val="00C86F7C"/>
    <w:rsid w:val="00C915E0"/>
    <w:rsid w:val="00C919D2"/>
    <w:rsid w:val="00C926CE"/>
    <w:rsid w:val="00C92ED6"/>
    <w:rsid w:val="00C95286"/>
    <w:rsid w:val="00C97078"/>
    <w:rsid w:val="00C9707D"/>
    <w:rsid w:val="00CA03F7"/>
    <w:rsid w:val="00CA190E"/>
    <w:rsid w:val="00CA1E8F"/>
    <w:rsid w:val="00CA35D7"/>
    <w:rsid w:val="00CA3848"/>
    <w:rsid w:val="00CA397C"/>
    <w:rsid w:val="00CA71E6"/>
    <w:rsid w:val="00CB18D8"/>
    <w:rsid w:val="00CB1AD4"/>
    <w:rsid w:val="00CB253B"/>
    <w:rsid w:val="00CB4A71"/>
    <w:rsid w:val="00CB5A12"/>
    <w:rsid w:val="00CB5A25"/>
    <w:rsid w:val="00CB62D5"/>
    <w:rsid w:val="00CB62F1"/>
    <w:rsid w:val="00CB6D9F"/>
    <w:rsid w:val="00CB7AAE"/>
    <w:rsid w:val="00CC1995"/>
    <w:rsid w:val="00CC1996"/>
    <w:rsid w:val="00CC41DD"/>
    <w:rsid w:val="00CC48DD"/>
    <w:rsid w:val="00CC5A2B"/>
    <w:rsid w:val="00CC5C48"/>
    <w:rsid w:val="00CC697F"/>
    <w:rsid w:val="00CC7B58"/>
    <w:rsid w:val="00CD10A5"/>
    <w:rsid w:val="00CD4CC2"/>
    <w:rsid w:val="00CD5E9E"/>
    <w:rsid w:val="00CD67EF"/>
    <w:rsid w:val="00CD695E"/>
    <w:rsid w:val="00CD6FEA"/>
    <w:rsid w:val="00CD7AFE"/>
    <w:rsid w:val="00CD7CB5"/>
    <w:rsid w:val="00CE1319"/>
    <w:rsid w:val="00CE6473"/>
    <w:rsid w:val="00CE6B10"/>
    <w:rsid w:val="00CE707C"/>
    <w:rsid w:val="00CE7500"/>
    <w:rsid w:val="00CE7D5C"/>
    <w:rsid w:val="00CE7EBC"/>
    <w:rsid w:val="00CF0138"/>
    <w:rsid w:val="00CF0554"/>
    <w:rsid w:val="00CF0C82"/>
    <w:rsid w:val="00CF107E"/>
    <w:rsid w:val="00CF4127"/>
    <w:rsid w:val="00CF69A6"/>
    <w:rsid w:val="00CF73A1"/>
    <w:rsid w:val="00CF7FC0"/>
    <w:rsid w:val="00D000BE"/>
    <w:rsid w:val="00D00DD6"/>
    <w:rsid w:val="00D018A9"/>
    <w:rsid w:val="00D01B2C"/>
    <w:rsid w:val="00D0284A"/>
    <w:rsid w:val="00D03B2C"/>
    <w:rsid w:val="00D03D4E"/>
    <w:rsid w:val="00D0522C"/>
    <w:rsid w:val="00D10F45"/>
    <w:rsid w:val="00D111CF"/>
    <w:rsid w:val="00D1176D"/>
    <w:rsid w:val="00D11A53"/>
    <w:rsid w:val="00D1511A"/>
    <w:rsid w:val="00D170A2"/>
    <w:rsid w:val="00D21F4D"/>
    <w:rsid w:val="00D22455"/>
    <w:rsid w:val="00D22483"/>
    <w:rsid w:val="00D23162"/>
    <w:rsid w:val="00D23FCC"/>
    <w:rsid w:val="00D248BD"/>
    <w:rsid w:val="00D274B2"/>
    <w:rsid w:val="00D30765"/>
    <w:rsid w:val="00D309ED"/>
    <w:rsid w:val="00D326F2"/>
    <w:rsid w:val="00D330E0"/>
    <w:rsid w:val="00D33A3B"/>
    <w:rsid w:val="00D33D63"/>
    <w:rsid w:val="00D350D2"/>
    <w:rsid w:val="00D359AC"/>
    <w:rsid w:val="00D3625E"/>
    <w:rsid w:val="00D36F95"/>
    <w:rsid w:val="00D374E7"/>
    <w:rsid w:val="00D37EF6"/>
    <w:rsid w:val="00D4001E"/>
    <w:rsid w:val="00D4069C"/>
    <w:rsid w:val="00D40B1A"/>
    <w:rsid w:val="00D42535"/>
    <w:rsid w:val="00D427B4"/>
    <w:rsid w:val="00D4290A"/>
    <w:rsid w:val="00D42BDC"/>
    <w:rsid w:val="00D44272"/>
    <w:rsid w:val="00D44427"/>
    <w:rsid w:val="00D447CA"/>
    <w:rsid w:val="00D44CA5"/>
    <w:rsid w:val="00D450A1"/>
    <w:rsid w:val="00D468A9"/>
    <w:rsid w:val="00D47183"/>
    <w:rsid w:val="00D4725B"/>
    <w:rsid w:val="00D50412"/>
    <w:rsid w:val="00D508C3"/>
    <w:rsid w:val="00D509DB"/>
    <w:rsid w:val="00D52812"/>
    <w:rsid w:val="00D53AF8"/>
    <w:rsid w:val="00D54B02"/>
    <w:rsid w:val="00D54D00"/>
    <w:rsid w:val="00D55471"/>
    <w:rsid w:val="00D56BA8"/>
    <w:rsid w:val="00D61291"/>
    <w:rsid w:val="00D628BA"/>
    <w:rsid w:val="00D62990"/>
    <w:rsid w:val="00D63B29"/>
    <w:rsid w:val="00D63E63"/>
    <w:rsid w:val="00D65E97"/>
    <w:rsid w:val="00D65FE0"/>
    <w:rsid w:val="00D669F5"/>
    <w:rsid w:val="00D700BA"/>
    <w:rsid w:val="00D7111F"/>
    <w:rsid w:val="00D74702"/>
    <w:rsid w:val="00D74CD8"/>
    <w:rsid w:val="00D759BC"/>
    <w:rsid w:val="00D7638F"/>
    <w:rsid w:val="00D81410"/>
    <w:rsid w:val="00D815AF"/>
    <w:rsid w:val="00D81F5F"/>
    <w:rsid w:val="00D825E0"/>
    <w:rsid w:val="00D82D2A"/>
    <w:rsid w:val="00D836B0"/>
    <w:rsid w:val="00D85A57"/>
    <w:rsid w:val="00D90351"/>
    <w:rsid w:val="00D90436"/>
    <w:rsid w:val="00D90686"/>
    <w:rsid w:val="00D91BAF"/>
    <w:rsid w:val="00D91E18"/>
    <w:rsid w:val="00D92C90"/>
    <w:rsid w:val="00D92CE4"/>
    <w:rsid w:val="00D94BAE"/>
    <w:rsid w:val="00D95E81"/>
    <w:rsid w:val="00D971AD"/>
    <w:rsid w:val="00D974EE"/>
    <w:rsid w:val="00DA2721"/>
    <w:rsid w:val="00DA35FA"/>
    <w:rsid w:val="00DA380E"/>
    <w:rsid w:val="00DA424E"/>
    <w:rsid w:val="00DA46AF"/>
    <w:rsid w:val="00DA4BE8"/>
    <w:rsid w:val="00DA5684"/>
    <w:rsid w:val="00DA5910"/>
    <w:rsid w:val="00DA5AD4"/>
    <w:rsid w:val="00DB0017"/>
    <w:rsid w:val="00DB01E8"/>
    <w:rsid w:val="00DB1499"/>
    <w:rsid w:val="00DB20A8"/>
    <w:rsid w:val="00DB273E"/>
    <w:rsid w:val="00DB41D4"/>
    <w:rsid w:val="00DB458B"/>
    <w:rsid w:val="00DB4789"/>
    <w:rsid w:val="00DB4AA7"/>
    <w:rsid w:val="00DB50F2"/>
    <w:rsid w:val="00DB5AA5"/>
    <w:rsid w:val="00DB5E57"/>
    <w:rsid w:val="00DB678B"/>
    <w:rsid w:val="00DB7BB6"/>
    <w:rsid w:val="00DC0E3B"/>
    <w:rsid w:val="00DC1714"/>
    <w:rsid w:val="00DC1D42"/>
    <w:rsid w:val="00DC2857"/>
    <w:rsid w:val="00DC2C95"/>
    <w:rsid w:val="00DC5429"/>
    <w:rsid w:val="00DC554E"/>
    <w:rsid w:val="00DC6D66"/>
    <w:rsid w:val="00DD01A4"/>
    <w:rsid w:val="00DD0AE5"/>
    <w:rsid w:val="00DD5001"/>
    <w:rsid w:val="00DD5D04"/>
    <w:rsid w:val="00DD70CF"/>
    <w:rsid w:val="00DE052D"/>
    <w:rsid w:val="00DE2538"/>
    <w:rsid w:val="00DE521E"/>
    <w:rsid w:val="00DE625E"/>
    <w:rsid w:val="00DE7521"/>
    <w:rsid w:val="00DF0984"/>
    <w:rsid w:val="00DF4D7B"/>
    <w:rsid w:val="00DF4F50"/>
    <w:rsid w:val="00DF5749"/>
    <w:rsid w:val="00DF6361"/>
    <w:rsid w:val="00DF638B"/>
    <w:rsid w:val="00DF73A8"/>
    <w:rsid w:val="00DF73CC"/>
    <w:rsid w:val="00DF7653"/>
    <w:rsid w:val="00E02A4F"/>
    <w:rsid w:val="00E02AA3"/>
    <w:rsid w:val="00E051B4"/>
    <w:rsid w:val="00E05626"/>
    <w:rsid w:val="00E07A83"/>
    <w:rsid w:val="00E11B12"/>
    <w:rsid w:val="00E128D2"/>
    <w:rsid w:val="00E13FD6"/>
    <w:rsid w:val="00E14629"/>
    <w:rsid w:val="00E1555D"/>
    <w:rsid w:val="00E157B0"/>
    <w:rsid w:val="00E20322"/>
    <w:rsid w:val="00E205D3"/>
    <w:rsid w:val="00E21BEB"/>
    <w:rsid w:val="00E22747"/>
    <w:rsid w:val="00E230FF"/>
    <w:rsid w:val="00E23EDD"/>
    <w:rsid w:val="00E23FBD"/>
    <w:rsid w:val="00E2488E"/>
    <w:rsid w:val="00E24943"/>
    <w:rsid w:val="00E24C98"/>
    <w:rsid w:val="00E25943"/>
    <w:rsid w:val="00E25BA5"/>
    <w:rsid w:val="00E26672"/>
    <w:rsid w:val="00E266BA"/>
    <w:rsid w:val="00E27FB0"/>
    <w:rsid w:val="00E30C2A"/>
    <w:rsid w:val="00E3199C"/>
    <w:rsid w:val="00E327CF"/>
    <w:rsid w:val="00E32AF6"/>
    <w:rsid w:val="00E32EBC"/>
    <w:rsid w:val="00E33C15"/>
    <w:rsid w:val="00E35EAD"/>
    <w:rsid w:val="00E3602D"/>
    <w:rsid w:val="00E36EA6"/>
    <w:rsid w:val="00E37E26"/>
    <w:rsid w:val="00E41727"/>
    <w:rsid w:val="00E41C70"/>
    <w:rsid w:val="00E42C09"/>
    <w:rsid w:val="00E42FBA"/>
    <w:rsid w:val="00E43739"/>
    <w:rsid w:val="00E44042"/>
    <w:rsid w:val="00E44CB9"/>
    <w:rsid w:val="00E45C93"/>
    <w:rsid w:val="00E46305"/>
    <w:rsid w:val="00E46EF5"/>
    <w:rsid w:val="00E50214"/>
    <w:rsid w:val="00E51336"/>
    <w:rsid w:val="00E51D69"/>
    <w:rsid w:val="00E521D0"/>
    <w:rsid w:val="00E5479B"/>
    <w:rsid w:val="00E54D1D"/>
    <w:rsid w:val="00E57552"/>
    <w:rsid w:val="00E628CC"/>
    <w:rsid w:val="00E62962"/>
    <w:rsid w:val="00E65962"/>
    <w:rsid w:val="00E67947"/>
    <w:rsid w:val="00E7098B"/>
    <w:rsid w:val="00E71861"/>
    <w:rsid w:val="00E72685"/>
    <w:rsid w:val="00E73793"/>
    <w:rsid w:val="00E73A05"/>
    <w:rsid w:val="00E73DAE"/>
    <w:rsid w:val="00E76A05"/>
    <w:rsid w:val="00E77DBE"/>
    <w:rsid w:val="00E80A90"/>
    <w:rsid w:val="00E81132"/>
    <w:rsid w:val="00E815F4"/>
    <w:rsid w:val="00E8280A"/>
    <w:rsid w:val="00E83245"/>
    <w:rsid w:val="00E833AB"/>
    <w:rsid w:val="00E849A3"/>
    <w:rsid w:val="00E84B99"/>
    <w:rsid w:val="00E84D11"/>
    <w:rsid w:val="00E84DE6"/>
    <w:rsid w:val="00E862AD"/>
    <w:rsid w:val="00E86480"/>
    <w:rsid w:val="00E87642"/>
    <w:rsid w:val="00E90DED"/>
    <w:rsid w:val="00E927FB"/>
    <w:rsid w:val="00E9332A"/>
    <w:rsid w:val="00E937A7"/>
    <w:rsid w:val="00E93936"/>
    <w:rsid w:val="00E9477B"/>
    <w:rsid w:val="00E94ECA"/>
    <w:rsid w:val="00E953D6"/>
    <w:rsid w:val="00E9564C"/>
    <w:rsid w:val="00E95777"/>
    <w:rsid w:val="00E9587D"/>
    <w:rsid w:val="00E96C6B"/>
    <w:rsid w:val="00EA0F9B"/>
    <w:rsid w:val="00EA24F5"/>
    <w:rsid w:val="00EA2FA8"/>
    <w:rsid w:val="00EA317F"/>
    <w:rsid w:val="00EA5A64"/>
    <w:rsid w:val="00EA6F9D"/>
    <w:rsid w:val="00EA7F3B"/>
    <w:rsid w:val="00EB00C8"/>
    <w:rsid w:val="00EB0DB7"/>
    <w:rsid w:val="00EB1235"/>
    <w:rsid w:val="00EB3583"/>
    <w:rsid w:val="00EB3770"/>
    <w:rsid w:val="00EB419E"/>
    <w:rsid w:val="00EB43C3"/>
    <w:rsid w:val="00EB47BC"/>
    <w:rsid w:val="00EB60EA"/>
    <w:rsid w:val="00EB6202"/>
    <w:rsid w:val="00EB649A"/>
    <w:rsid w:val="00EB6772"/>
    <w:rsid w:val="00EC0098"/>
    <w:rsid w:val="00EC06D7"/>
    <w:rsid w:val="00EC0CA3"/>
    <w:rsid w:val="00EC1104"/>
    <w:rsid w:val="00EC1E01"/>
    <w:rsid w:val="00EC269D"/>
    <w:rsid w:val="00EC33E6"/>
    <w:rsid w:val="00EC5362"/>
    <w:rsid w:val="00EC5E80"/>
    <w:rsid w:val="00EC5FDF"/>
    <w:rsid w:val="00EC6077"/>
    <w:rsid w:val="00EC6468"/>
    <w:rsid w:val="00EC6B99"/>
    <w:rsid w:val="00EC7121"/>
    <w:rsid w:val="00EC716C"/>
    <w:rsid w:val="00ED09B9"/>
    <w:rsid w:val="00ED1861"/>
    <w:rsid w:val="00ED1B7F"/>
    <w:rsid w:val="00ED214D"/>
    <w:rsid w:val="00ED2A09"/>
    <w:rsid w:val="00ED390A"/>
    <w:rsid w:val="00ED3B3E"/>
    <w:rsid w:val="00ED3B47"/>
    <w:rsid w:val="00ED4085"/>
    <w:rsid w:val="00ED42B0"/>
    <w:rsid w:val="00ED473B"/>
    <w:rsid w:val="00ED558D"/>
    <w:rsid w:val="00ED630A"/>
    <w:rsid w:val="00ED66B8"/>
    <w:rsid w:val="00ED67AE"/>
    <w:rsid w:val="00ED6B52"/>
    <w:rsid w:val="00ED6B6A"/>
    <w:rsid w:val="00EE061D"/>
    <w:rsid w:val="00EE16F1"/>
    <w:rsid w:val="00EE272F"/>
    <w:rsid w:val="00EE32C4"/>
    <w:rsid w:val="00EE4603"/>
    <w:rsid w:val="00EE4E7D"/>
    <w:rsid w:val="00EE50EF"/>
    <w:rsid w:val="00EE5248"/>
    <w:rsid w:val="00EE5763"/>
    <w:rsid w:val="00EE6721"/>
    <w:rsid w:val="00EF068A"/>
    <w:rsid w:val="00EF0D60"/>
    <w:rsid w:val="00EF15EB"/>
    <w:rsid w:val="00EF29E3"/>
    <w:rsid w:val="00EF2A4E"/>
    <w:rsid w:val="00EF51DF"/>
    <w:rsid w:val="00EF574C"/>
    <w:rsid w:val="00EF59C3"/>
    <w:rsid w:val="00EF6613"/>
    <w:rsid w:val="00EF69B1"/>
    <w:rsid w:val="00EF7301"/>
    <w:rsid w:val="00EF73CB"/>
    <w:rsid w:val="00EF7C23"/>
    <w:rsid w:val="00F00A9C"/>
    <w:rsid w:val="00F02308"/>
    <w:rsid w:val="00F038D9"/>
    <w:rsid w:val="00F0410F"/>
    <w:rsid w:val="00F0412F"/>
    <w:rsid w:val="00F04161"/>
    <w:rsid w:val="00F04573"/>
    <w:rsid w:val="00F04845"/>
    <w:rsid w:val="00F04F50"/>
    <w:rsid w:val="00F0502E"/>
    <w:rsid w:val="00F053A1"/>
    <w:rsid w:val="00F05540"/>
    <w:rsid w:val="00F061B0"/>
    <w:rsid w:val="00F0672F"/>
    <w:rsid w:val="00F06F17"/>
    <w:rsid w:val="00F078A4"/>
    <w:rsid w:val="00F07CBD"/>
    <w:rsid w:val="00F11A30"/>
    <w:rsid w:val="00F11D18"/>
    <w:rsid w:val="00F13CBF"/>
    <w:rsid w:val="00F14B78"/>
    <w:rsid w:val="00F14CE0"/>
    <w:rsid w:val="00F16D76"/>
    <w:rsid w:val="00F2384A"/>
    <w:rsid w:val="00F24986"/>
    <w:rsid w:val="00F24BCE"/>
    <w:rsid w:val="00F25042"/>
    <w:rsid w:val="00F26465"/>
    <w:rsid w:val="00F264FD"/>
    <w:rsid w:val="00F270B3"/>
    <w:rsid w:val="00F27816"/>
    <w:rsid w:val="00F27E54"/>
    <w:rsid w:val="00F32FBD"/>
    <w:rsid w:val="00F34FFB"/>
    <w:rsid w:val="00F375F3"/>
    <w:rsid w:val="00F421BF"/>
    <w:rsid w:val="00F42D9D"/>
    <w:rsid w:val="00F4318E"/>
    <w:rsid w:val="00F442A3"/>
    <w:rsid w:val="00F45F13"/>
    <w:rsid w:val="00F4657D"/>
    <w:rsid w:val="00F475D6"/>
    <w:rsid w:val="00F5041C"/>
    <w:rsid w:val="00F50539"/>
    <w:rsid w:val="00F509FC"/>
    <w:rsid w:val="00F51978"/>
    <w:rsid w:val="00F520AD"/>
    <w:rsid w:val="00F52110"/>
    <w:rsid w:val="00F52301"/>
    <w:rsid w:val="00F528CC"/>
    <w:rsid w:val="00F52A95"/>
    <w:rsid w:val="00F5353D"/>
    <w:rsid w:val="00F55FDD"/>
    <w:rsid w:val="00F57407"/>
    <w:rsid w:val="00F61371"/>
    <w:rsid w:val="00F6218E"/>
    <w:rsid w:val="00F627AA"/>
    <w:rsid w:val="00F63D6F"/>
    <w:rsid w:val="00F641F3"/>
    <w:rsid w:val="00F6450B"/>
    <w:rsid w:val="00F64534"/>
    <w:rsid w:val="00F6489C"/>
    <w:rsid w:val="00F6643D"/>
    <w:rsid w:val="00F664E7"/>
    <w:rsid w:val="00F6738F"/>
    <w:rsid w:val="00F738E6"/>
    <w:rsid w:val="00F73EE9"/>
    <w:rsid w:val="00F745A7"/>
    <w:rsid w:val="00F75340"/>
    <w:rsid w:val="00F776E7"/>
    <w:rsid w:val="00F802C5"/>
    <w:rsid w:val="00F80848"/>
    <w:rsid w:val="00F80D92"/>
    <w:rsid w:val="00F81F44"/>
    <w:rsid w:val="00F81F6B"/>
    <w:rsid w:val="00F8201B"/>
    <w:rsid w:val="00F84644"/>
    <w:rsid w:val="00F90E48"/>
    <w:rsid w:val="00F91DF8"/>
    <w:rsid w:val="00F9268C"/>
    <w:rsid w:val="00F9373B"/>
    <w:rsid w:val="00F94454"/>
    <w:rsid w:val="00FA1A5F"/>
    <w:rsid w:val="00FA3499"/>
    <w:rsid w:val="00FA5BF7"/>
    <w:rsid w:val="00FA677D"/>
    <w:rsid w:val="00FA6F56"/>
    <w:rsid w:val="00FA7670"/>
    <w:rsid w:val="00FA78DA"/>
    <w:rsid w:val="00FA7BFC"/>
    <w:rsid w:val="00FB072E"/>
    <w:rsid w:val="00FB164D"/>
    <w:rsid w:val="00FB31E1"/>
    <w:rsid w:val="00FB32EA"/>
    <w:rsid w:val="00FB3B5D"/>
    <w:rsid w:val="00FB4091"/>
    <w:rsid w:val="00FB6399"/>
    <w:rsid w:val="00FB65DE"/>
    <w:rsid w:val="00FB7086"/>
    <w:rsid w:val="00FC0842"/>
    <w:rsid w:val="00FC0FF8"/>
    <w:rsid w:val="00FC14A6"/>
    <w:rsid w:val="00FC1709"/>
    <w:rsid w:val="00FC6DFC"/>
    <w:rsid w:val="00FC7231"/>
    <w:rsid w:val="00FC7561"/>
    <w:rsid w:val="00FC7FBE"/>
    <w:rsid w:val="00FD09BC"/>
    <w:rsid w:val="00FD0C8C"/>
    <w:rsid w:val="00FD2020"/>
    <w:rsid w:val="00FD356B"/>
    <w:rsid w:val="00FD35C3"/>
    <w:rsid w:val="00FD434A"/>
    <w:rsid w:val="00FD5607"/>
    <w:rsid w:val="00FD5789"/>
    <w:rsid w:val="00FD5934"/>
    <w:rsid w:val="00FD7AFF"/>
    <w:rsid w:val="00FD7B6E"/>
    <w:rsid w:val="00FE090F"/>
    <w:rsid w:val="00FE13F1"/>
    <w:rsid w:val="00FE14B1"/>
    <w:rsid w:val="00FE2218"/>
    <w:rsid w:val="00FE2251"/>
    <w:rsid w:val="00FE2323"/>
    <w:rsid w:val="00FE27A3"/>
    <w:rsid w:val="00FE2AA6"/>
    <w:rsid w:val="00FE2F72"/>
    <w:rsid w:val="00FE3309"/>
    <w:rsid w:val="00FE330D"/>
    <w:rsid w:val="00FE4123"/>
    <w:rsid w:val="00FE65B4"/>
    <w:rsid w:val="00FE6B1B"/>
    <w:rsid w:val="00FE79A7"/>
    <w:rsid w:val="00FF186E"/>
    <w:rsid w:val="00FF192B"/>
    <w:rsid w:val="00FF2483"/>
    <w:rsid w:val="00FF2653"/>
    <w:rsid w:val="00FF5F62"/>
    <w:rsid w:val="00FF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FB5EA5"/>
  <w15:chartTrackingRefBased/>
  <w15:docId w15:val="{C9E2602B-AA96-4938-BF57-D070B5A3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37D1"/>
    <w:rPr>
      <w:sz w:val="24"/>
      <w:szCs w:val="24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6C6B"/>
    <w:pPr>
      <w:keepNext/>
      <w:keepLines/>
      <w:spacing w:before="160"/>
      <w:jc w:val="both"/>
      <w:outlineLvl w:val="1"/>
    </w:pPr>
    <w:rPr>
      <w:rFonts w:ascii="Cambria" w:hAnsi="Cambria"/>
      <w:b/>
      <w:bCs/>
      <w:color w:val="4F81BD"/>
      <w:sz w:val="26"/>
      <w:szCs w:val="26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C037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C037D1"/>
    <w:pPr>
      <w:tabs>
        <w:tab w:val="center" w:pos="4252"/>
        <w:tab w:val="right" w:pos="8504"/>
      </w:tabs>
    </w:pPr>
  </w:style>
  <w:style w:type="paragraph" w:customStyle="1" w:styleId="Car">
    <w:name w:val="Car"/>
    <w:basedOn w:val="Normal"/>
    <w:rsid w:val="000850A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Textodeglobo">
    <w:name w:val="Balloon Text"/>
    <w:basedOn w:val="Normal"/>
    <w:semiHidden/>
    <w:rsid w:val="002D531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843F1B"/>
    <w:pPr>
      <w:tabs>
        <w:tab w:val="center" w:pos="4252"/>
        <w:tab w:val="right" w:pos="8504"/>
      </w:tabs>
    </w:pPr>
  </w:style>
  <w:style w:type="character" w:customStyle="1" w:styleId="Ttulo2Car">
    <w:name w:val="Título 2 Car"/>
    <w:link w:val="Ttulo2"/>
    <w:uiPriority w:val="9"/>
    <w:rsid w:val="00E96C6B"/>
    <w:rPr>
      <w:rFonts w:ascii="Cambria" w:hAnsi="Cambria"/>
      <w:b/>
      <w:bCs/>
      <w:color w:val="4F81BD"/>
      <w:sz w:val="26"/>
      <w:szCs w:val="26"/>
      <w:lang w:eastAsia="en-US"/>
    </w:rPr>
  </w:style>
  <w:style w:type="table" w:customStyle="1" w:styleId="Tablaconcuadrcula6concolores1">
    <w:name w:val="Tabla con cuadrícula 6 con colores1"/>
    <w:basedOn w:val="Tablanormal"/>
    <w:uiPriority w:val="51"/>
    <w:rsid w:val="00E96C6B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Hipervnculo">
    <w:name w:val="Hyperlink"/>
    <w:uiPriority w:val="99"/>
    <w:unhideWhenUsed/>
    <w:rsid w:val="00E96C6B"/>
    <w:rPr>
      <w:color w:val="0000FF"/>
      <w:u w:val="single"/>
    </w:rPr>
  </w:style>
  <w:style w:type="character" w:styleId="Hipervnculovisitado">
    <w:name w:val="FollowedHyperlink"/>
    <w:rsid w:val="000D3448"/>
    <w:rPr>
      <w:color w:val="954F72"/>
      <w:u w:val="single"/>
    </w:rPr>
  </w:style>
  <w:style w:type="character" w:styleId="Mencinsinresolver">
    <w:name w:val="Unresolved Mention"/>
    <w:uiPriority w:val="99"/>
    <w:semiHidden/>
    <w:unhideWhenUsed/>
    <w:rsid w:val="00634E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d.fecyt.es/protecciondatos/036-01en.pdf%20%20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calona\Downloads\WIDERA.NET_Template%20Reimbursement_Form%20(00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CD7696661C4C42B940010C4027A320" ma:contentTypeVersion="15" ma:contentTypeDescription="Crear nuevo documento." ma:contentTypeScope="" ma:versionID="dbf10b8089fa37034f0e2c1b5c5c0ea5">
  <xsd:schema xmlns:xsd="http://www.w3.org/2001/XMLSchema" xmlns:xs="http://www.w3.org/2001/XMLSchema" xmlns:p="http://schemas.microsoft.com/office/2006/metadata/properties" xmlns:ns2="c9e8d76e-54c1-47a2-9aaa-688ffe0fefef" xmlns:ns3="d1fa704d-4b8f-4ca8-a7d4-7a70ca4ca4e5" targetNamespace="http://schemas.microsoft.com/office/2006/metadata/properties" ma:root="true" ma:fieldsID="b56cc7aabc8037dc07e7fd61c9929bbc" ns2:_="" ns3:_="">
    <xsd:import namespace="c9e8d76e-54c1-47a2-9aaa-688ffe0fefef"/>
    <xsd:import namespace="d1fa704d-4b8f-4ca8-a7d4-7a70ca4ca4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8d76e-54c1-47a2-9aaa-688ffe0fef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5239f517-c085-49e4-b653-9f3a7a0c0a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fa704d-4b8f-4ca8-a7d4-7a70ca4ca4e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bda713b-9796-473d-a850-b467c9c3de53}" ma:internalName="TaxCatchAll" ma:showField="CatchAllData" ma:web="d1fa704d-4b8f-4ca8-a7d4-7a70ca4ca4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e8d76e-54c1-47a2-9aaa-688ffe0fefef">
      <Terms xmlns="http://schemas.microsoft.com/office/infopath/2007/PartnerControls"/>
    </lcf76f155ced4ddcb4097134ff3c332f>
    <TaxCatchAll xmlns="d1fa704d-4b8f-4ca8-a7d4-7a70ca4ca4e5"/>
  </documentManagement>
</p:properties>
</file>

<file path=customXml/itemProps1.xml><?xml version="1.0" encoding="utf-8"?>
<ds:datastoreItem xmlns:ds="http://schemas.openxmlformats.org/officeDocument/2006/customXml" ds:itemID="{A88B30FB-43DE-46E6-B2CA-6EC7FDD7F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e8d76e-54c1-47a2-9aaa-688ffe0fefef"/>
    <ds:schemaRef ds:uri="d1fa704d-4b8f-4ca8-a7d4-7a70ca4ca4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26C23C-8405-4521-9113-A25F6256E5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6ACA06-C61A-46D9-8C92-2B1438BCAA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AFDCA7-B1BE-4E32-83CE-059658F74247}">
  <ds:schemaRefs>
    <ds:schemaRef ds:uri="http://schemas.microsoft.com/office/2006/metadata/properties"/>
    <ds:schemaRef ds:uri="http://schemas.microsoft.com/office/infopath/2007/PartnerControls"/>
    <ds:schemaRef ds:uri="c9e8d76e-54c1-47a2-9aaa-688ffe0fefef"/>
    <ds:schemaRef ds:uri="d1fa704d-4b8f-4ca8-a7d4-7a70ca4ca4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WIDERA.NET_Template Reimbursement_Form (002)</Template>
  <TotalTime>0</TotalTime>
  <Pages>2</Pages>
  <Words>319</Words>
  <Characters>1759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FECYT</Company>
  <LinksUpToDate>false</LinksUpToDate>
  <CharactersWithSpaces>2074</CharactersWithSpaces>
  <SharedDoc>false</SharedDoc>
  <HLinks>
    <vt:vector size="6" baseType="variant">
      <vt:variant>
        <vt:i4>5898323</vt:i4>
      </vt:variant>
      <vt:variant>
        <vt:i4>0</vt:i4>
      </vt:variant>
      <vt:variant>
        <vt:i4>0</vt:i4>
      </vt:variant>
      <vt:variant>
        <vt:i4>5</vt:i4>
      </vt:variant>
      <vt:variant>
        <vt:lpwstr>https://pd.fecyt.es/protecciondatos/036-01en.pdf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Beatriz Escalona Fernández</dc:creator>
  <cp:keywords/>
  <cp:lastModifiedBy>Beatriz Escalona Fernández</cp:lastModifiedBy>
  <cp:revision>1</cp:revision>
  <cp:lastPrinted>2009-02-09T09:02:00Z</cp:lastPrinted>
  <dcterms:created xsi:type="dcterms:W3CDTF">2025-12-05T09:03:00Z</dcterms:created>
  <dcterms:modified xsi:type="dcterms:W3CDTF">2025-12-05T09:03:00Z</dcterms:modified>
</cp:coreProperties>
</file>